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5085F8D" w14:textId="77777777" w:rsidR="00D83562" w:rsidRDefault="00D83562" w:rsidP="00D83562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Richard EDWARDS</w:t>
      </w:r>
      <w:r>
        <w:rPr>
          <w:rFonts w:cs="Times New Roman"/>
          <w:szCs w:val="24"/>
        </w:rPr>
        <w:t xml:space="preserve"> 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fl.1450)</w:t>
      </w:r>
    </w:p>
    <w:p w14:paraId="7D465AFE" w14:textId="77777777" w:rsidR="00D83562" w:rsidRDefault="00D83562" w:rsidP="00D83562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of Ipswich. Pewterer.</w:t>
      </w:r>
    </w:p>
    <w:p w14:paraId="0F1DBA03" w14:textId="77777777" w:rsidR="00D83562" w:rsidRDefault="00D83562" w:rsidP="00D83562">
      <w:pPr>
        <w:pStyle w:val="NoSpacing"/>
        <w:rPr>
          <w:rFonts w:cs="Times New Roman"/>
          <w:szCs w:val="24"/>
        </w:rPr>
      </w:pPr>
    </w:p>
    <w:p w14:paraId="0275C2C3" w14:textId="77777777" w:rsidR="00D83562" w:rsidRDefault="00D83562" w:rsidP="00D83562">
      <w:pPr>
        <w:pStyle w:val="NoSpacing"/>
        <w:rPr>
          <w:rFonts w:cs="Times New Roman"/>
          <w:szCs w:val="24"/>
        </w:rPr>
      </w:pPr>
    </w:p>
    <w:p w14:paraId="7ABD52C2" w14:textId="77777777" w:rsidR="00D83562" w:rsidRDefault="00D83562" w:rsidP="00D83562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  <w:t>1450</w:t>
      </w:r>
      <w:r>
        <w:rPr>
          <w:rFonts w:cs="Times New Roman"/>
          <w:szCs w:val="24"/>
        </w:rPr>
        <w:tab/>
        <w:t>Edmund Wynter(q.v.) brought a plaint of debt against him.</w:t>
      </w:r>
    </w:p>
    <w:p w14:paraId="4C1CC4DB" w14:textId="77777777" w:rsidR="00D83562" w:rsidRDefault="00D83562" w:rsidP="00D83562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( </w:t>
      </w:r>
      <w:hyperlink r:id="rId6" w:history="1">
        <w:r w:rsidRPr="00AE1FD7">
          <w:rPr>
            <w:rStyle w:val="Hyperlink"/>
            <w:rFonts w:cs="Times New Roman"/>
            <w:szCs w:val="24"/>
          </w:rPr>
          <w:t>http://aalt.law.uh.edu/Indices/CP40Indices/CP40no758/CP40no758Pl.htm</w:t>
        </w:r>
      </w:hyperlink>
      <w:r>
        <w:rPr>
          <w:rFonts w:cs="Times New Roman"/>
          <w:szCs w:val="24"/>
        </w:rPr>
        <w:t xml:space="preserve"> )</w:t>
      </w:r>
    </w:p>
    <w:p w14:paraId="06B8D104" w14:textId="77777777" w:rsidR="00D83562" w:rsidRDefault="00D83562" w:rsidP="00D83562">
      <w:pPr>
        <w:pStyle w:val="NoSpacing"/>
        <w:rPr>
          <w:rFonts w:cs="Times New Roman"/>
          <w:szCs w:val="24"/>
        </w:rPr>
      </w:pPr>
    </w:p>
    <w:p w14:paraId="7B37368E" w14:textId="77777777" w:rsidR="00D83562" w:rsidRDefault="00D83562" w:rsidP="00D83562">
      <w:pPr>
        <w:pStyle w:val="NoSpacing"/>
        <w:rPr>
          <w:rFonts w:cs="Times New Roman"/>
          <w:szCs w:val="24"/>
        </w:rPr>
      </w:pPr>
    </w:p>
    <w:p w14:paraId="1034D6F5" w14:textId="77777777" w:rsidR="00D83562" w:rsidRDefault="00D83562" w:rsidP="00D83562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6 July 2024</w:t>
      </w:r>
    </w:p>
    <w:p w14:paraId="39FB1053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8B63941" w14:textId="77777777" w:rsidR="00D83562" w:rsidRDefault="00D83562" w:rsidP="009139A6">
      <w:r>
        <w:separator/>
      </w:r>
    </w:p>
  </w:endnote>
  <w:endnote w:type="continuationSeparator" w:id="0">
    <w:p w14:paraId="15BEEEF7" w14:textId="77777777" w:rsidR="00D83562" w:rsidRDefault="00D83562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D101B27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FE991A5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68DE7F4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42B0254" w14:textId="77777777" w:rsidR="00D83562" w:rsidRDefault="00D83562" w:rsidP="009139A6">
      <w:r>
        <w:separator/>
      </w:r>
    </w:p>
  </w:footnote>
  <w:footnote w:type="continuationSeparator" w:id="0">
    <w:p w14:paraId="3B065B76" w14:textId="77777777" w:rsidR="00D83562" w:rsidRDefault="00D83562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BF7ED5D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7E94EB5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5FF6DC4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3562"/>
    <w:rsid w:val="000666E0"/>
    <w:rsid w:val="001C5947"/>
    <w:rsid w:val="002510B7"/>
    <w:rsid w:val="00270799"/>
    <w:rsid w:val="005C130B"/>
    <w:rsid w:val="00826F5C"/>
    <w:rsid w:val="009139A6"/>
    <w:rsid w:val="009411C2"/>
    <w:rsid w:val="009448BB"/>
    <w:rsid w:val="00947624"/>
    <w:rsid w:val="00A3176C"/>
    <w:rsid w:val="00AE65F8"/>
    <w:rsid w:val="00BA00AB"/>
    <w:rsid w:val="00C71834"/>
    <w:rsid w:val="00CB4ED9"/>
    <w:rsid w:val="00D83562"/>
    <w:rsid w:val="00E61DA6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F1520E2"/>
  <w15:chartTrackingRefBased/>
  <w15:docId w15:val="{916101F7-C50E-47B5-AA52-257DAF655E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D8356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758/CP40no758Pl.htm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43</Words>
  <Characters>251</Characters>
  <Application>Microsoft Office Word</Application>
  <DocSecurity>0</DocSecurity>
  <Lines>2</Lines>
  <Paragraphs>1</Paragraphs>
  <ScaleCrop>false</ScaleCrop>
  <Company/>
  <LinksUpToDate>false</LinksUpToDate>
  <CharactersWithSpaces>293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2024-07-06T14:11:00Z</dcterms:created>
  <dcterms:modified xsi:type="dcterms:W3CDTF">2024-07-06T14:11:00Z</dcterms:modified>
</cp:coreProperties>
</file>