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535A50" w14:textId="77777777" w:rsidR="005F40EC" w:rsidRDefault="005F40EC" w:rsidP="005F40EC">
      <w:pPr>
        <w:pStyle w:val="NoSpacing"/>
      </w:pPr>
      <w:r>
        <w:rPr>
          <w:u w:val="single"/>
        </w:rPr>
        <w:t>John EDWARDS</w:t>
      </w:r>
      <w:r>
        <w:t xml:space="preserve">     </w:t>
      </w:r>
      <w:proofErr w:type="gramStart"/>
      <w:r>
        <w:t xml:space="preserve">   (</w:t>
      </w:r>
      <w:proofErr w:type="gramEnd"/>
      <w:r>
        <w:t>fl.1482)</w:t>
      </w:r>
    </w:p>
    <w:p w14:paraId="64BC793D" w14:textId="77777777" w:rsidR="005F40EC" w:rsidRDefault="005F40EC" w:rsidP="005F40EC">
      <w:pPr>
        <w:pStyle w:val="NoSpacing"/>
      </w:pPr>
      <w:r>
        <w:t>Chaplain.</w:t>
      </w:r>
    </w:p>
    <w:p w14:paraId="2D84129F" w14:textId="77777777" w:rsidR="005F40EC" w:rsidRDefault="005F40EC" w:rsidP="005F40EC">
      <w:pPr>
        <w:pStyle w:val="NoSpacing"/>
      </w:pPr>
    </w:p>
    <w:p w14:paraId="3ECB2219" w14:textId="77777777" w:rsidR="005F40EC" w:rsidRDefault="005F40EC" w:rsidP="005F40EC">
      <w:pPr>
        <w:pStyle w:val="NoSpacing"/>
      </w:pPr>
    </w:p>
    <w:p w14:paraId="11E7E5BD" w14:textId="77777777" w:rsidR="005F40EC" w:rsidRDefault="005F40EC" w:rsidP="005F40EC">
      <w:pPr>
        <w:pStyle w:val="NoSpacing"/>
      </w:pPr>
      <w:r>
        <w:t>30 Jan.1482</w:t>
      </w:r>
      <w:r>
        <w:tab/>
        <w:t xml:space="preserve">He was one of the two chaplains in the chantry or hospital of </w:t>
      </w:r>
      <w:proofErr w:type="spellStart"/>
      <w:proofErr w:type="gramStart"/>
      <w:r>
        <w:t>St.Mary</w:t>
      </w:r>
      <w:proofErr w:type="spellEnd"/>
      <w:proofErr w:type="gramEnd"/>
      <w:r>
        <w:t>,</w:t>
      </w:r>
    </w:p>
    <w:p w14:paraId="0865302C" w14:textId="77777777" w:rsidR="005F40EC" w:rsidRDefault="005F40EC" w:rsidP="005F40EC">
      <w:pPr>
        <w:pStyle w:val="NoSpacing"/>
      </w:pPr>
      <w:r>
        <w:tab/>
      </w:r>
      <w:r>
        <w:tab/>
        <w:t>Nottingham.</w:t>
      </w:r>
    </w:p>
    <w:p w14:paraId="2CF5B76A" w14:textId="77777777" w:rsidR="005F40EC" w:rsidRDefault="005F40EC" w:rsidP="005F40EC">
      <w:pPr>
        <w:pStyle w:val="NoSpacing"/>
      </w:pPr>
      <w:r>
        <w:tab/>
      </w:r>
      <w:r>
        <w:tab/>
        <w:t>(“The Register of Thomas Rotherham, Archbishop of York 1480-1500</w:t>
      </w:r>
    </w:p>
    <w:p w14:paraId="698A3685" w14:textId="77777777" w:rsidR="005F40EC" w:rsidRDefault="005F40EC" w:rsidP="005F40EC">
      <w:pPr>
        <w:pStyle w:val="NoSpacing"/>
        <w:ind w:left="720" w:firstLine="720"/>
      </w:pPr>
      <w:r>
        <w:t xml:space="preserve">vol.1” ed. Eric </w:t>
      </w:r>
      <w:proofErr w:type="spellStart"/>
      <w:proofErr w:type="gramStart"/>
      <w:r>
        <w:t>E.Barker</w:t>
      </w:r>
      <w:proofErr w:type="spellEnd"/>
      <w:proofErr w:type="gramEnd"/>
      <w:r>
        <w:t>, pub. The Canterbury and York Society, 1974, p.14)</w:t>
      </w:r>
    </w:p>
    <w:p w14:paraId="765A846C" w14:textId="77777777" w:rsidR="005F40EC" w:rsidRDefault="005F40EC" w:rsidP="005F40EC">
      <w:pPr>
        <w:pStyle w:val="NoSpacing"/>
      </w:pPr>
    </w:p>
    <w:p w14:paraId="099729F6" w14:textId="77777777" w:rsidR="005F40EC" w:rsidRDefault="005F40EC" w:rsidP="005F40EC">
      <w:pPr>
        <w:pStyle w:val="NoSpacing"/>
      </w:pPr>
    </w:p>
    <w:p w14:paraId="07316643" w14:textId="77777777" w:rsidR="005F40EC" w:rsidRDefault="005F40EC" w:rsidP="005F40EC">
      <w:pPr>
        <w:pStyle w:val="NoSpacing"/>
      </w:pPr>
    </w:p>
    <w:p w14:paraId="0D2CCC0B" w14:textId="77777777" w:rsidR="005F40EC" w:rsidRDefault="005F40EC" w:rsidP="005F40EC">
      <w:pPr>
        <w:pStyle w:val="NoSpacing"/>
      </w:pPr>
      <w:r>
        <w:t>9 April 2019</w:t>
      </w:r>
    </w:p>
    <w:p w14:paraId="66A829A5" w14:textId="77777777" w:rsidR="006B2F86" w:rsidRPr="00E71FC3" w:rsidRDefault="005F40E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E10A38" w14:textId="77777777" w:rsidR="005F40EC" w:rsidRDefault="005F40EC" w:rsidP="00E71FC3">
      <w:pPr>
        <w:spacing w:after="0" w:line="240" w:lineRule="auto"/>
      </w:pPr>
      <w:r>
        <w:separator/>
      </w:r>
    </w:p>
  </w:endnote>
  <w:endnote w:type="continuationSeparator" w:id="0">
    <w:p w14:paraId="49CD1457" w14:textId="77777777" w:rsidR="005F40EC" w:rsidRDefault="005F40E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0B919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529819" w14:textId="77777777" w:rsidR="005F40EC" w:rsidRDefault="005F40EC" w:rsidP="00E71FC3">
      <w:pPr>
        <w:spacing w:after="0" w:line="240" w:lineRule="auto"/>
      </w:pPr>
      <w:r>
        <w:separator/>
      </w:r>
    </w:p>
  </w:footnote>
  <w:footnote w:type="continuationSeparator" w:id="0">
    <w:p w14:paraId="49F1F034" w14:textId="77777777" w:rsidR="005F40EC" w:rsidRDefault="005F40E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0EC"/>
    <w:rsid w:val="001A7C09"/>
    <w:rsid w:val="00577BD5"/>
    <w:rsid w:val="005F40EC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B73D2B"/>
  <w15:chartTrackingRefBased/>
  <w15:docId w15:val="{7D4E9959-57C2-466A-BCD2-6C5DC203D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2019-04-12T21:04:00Z</dcterms:created>
  <dcterms:modified xsi:type="dcterms:W3CDTF">2019-04-12T21:05:00Z</dcterms:modified>
</cp:coreProperties>
</file>