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54D" w:rsidRDefault="0038554D" w:rsidP="003855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EDWARDES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8554D" w:rsidRDefault="0038554D" w:rsidP="003855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Chipping Barnet, Hertfordshire. Butcher.</w:t>
      </w:r>
    </w:p>
    <w:p w:rsidR="0038554D" w:rsidRDefault="0038554D" w:rsidP="0038554D">
      <w:pPr>
        <w:rPr>
          <w:rFonts w:ascii="Times New Roman" w:hAnsi="Times New Roman" w:cs="Times New Roman"/>
        </w:rPr>
      </w:pPr>
    </w:p>
    <w:p w:rsidR="0038554D" w:rsidRDefault="0038554D" w:rsidP="0038554D">
      <w:pPr>
        <w:rPr>
          <w:rFonts w:ascii="Times New Roman" w:hAnsi="Times New Roman" w:cs="Times New Roman"/>
        </w:rPr>
      </w:pPr>
    </w:p>
    <w:p w:rsidR="0038554D" w:rsidRDefault="0038554D" w:rsidP="003855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Hyll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William </w:t>
      </w:r>
      <w:proofErr w:type="spellStart"/>
      <w:r>
        <w:rPr>
          <w:rFonts w:ascii="Times New Roman" w:hAnsi="Times New Roman" w:cs="Times New Roman"/>
        </w:rPr>
        <w:t>Norresy</w:t>
      </w:r>
      <w:proofErr w:type="spellEnd"/>
    </w:p>
    <w:p w:rsidR="0038554D" w:rsidRDefault="0038554D" w:rsidP="003855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Chipping Barnet(q.v.).</w:t>
      </w:r>
    </w:p>
    <w:p w:rsidR="0038554D" w:rsidRDefault="0038554D" w:rsidP="003855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5330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38554D" w:rsidRDefault="0038554D" w:rsidP="0038554D">
      <w:pPr>
        <w:rPr>
          <w:rFonts w:ascii="Times New Roman" w:hAnsi="Times New Roman" w:cs="Times New Roman"/>
        </w:rPr>
      </w:pPr>
    </w:p>
    <w:p w:rsidR="0038554D" w:rsidRDefault="0038554D" w:rsidP="0038554D">
      <w:pPr>
        <w:rPr>
          <w:rFonts w:ascii="Times New Roman" w:hAnsi="Times New Roman" w:cs="Times New Roman"/>
        </w:rPr>
      </w:pPr>
    </w:p>
    <w:p w:rsidR="0038554D" w:rsidRDefault="0038554D" w:rsidP="0038554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February 2018</w:t>
      </w:r>
    </w:p>
    <w:p w:rsidR="006B2F86" w:rsidRPr="00E71FC3" w:rsidRDefault="0038554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54D" w:rsidRDefault="0038554D" w:rsidP="00E71FC3">
      <w:r>
        <w:separator/>
      </w:r>
    </w:p>
  </w:endnote>
  <w:endnote w:type="continuationSeparator" w:id="0">
    <w:p w:rsidR="0038554D" w:rsidRDefault="0038554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54D" w:rsidRDefault="0038554D" w:rsidP="00E71FC3">
      <w:r>
        <w:separator/>
      </w:r>
    </w:p>
  </w:footnote>
  <w:footnote w:type="continuationSeparator" w:id="0">
    <w:p w:rsidR="0038554D" w:rsidRDefault="0038554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54D"/>
    <w:rsid w:val="001A7C09"/>
    <w:rsid w:val="0038554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2884AB-80B7-4CCF-9EF3-52584A663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8554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855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2018-02-24T19:38:00Z</dcterms:created>
  <dcterms:modified xsi:type="dcterms:W3CDTF">2018-02-24T19:39:00Z</dcterms:modified>
</cp:coreProperties>
</file>