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B4D56" w14:textId="77777777" w:rsidR="006737D1" w:rsidRDefault="006737D1" w:rsidP="006737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EDWARDES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CD2BCC1" w14:textId="77777777" w:rsidR="006737D1" w:rsidRDefault="006737D1" w:rsidP="006737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King’s servant.</w:t>
      </w:r>
    </w:p>
    <w:p w14:paraId="0B9FE9CB" w14:textId="77777777" w:rsidR="006737D1" w:rsidRDefault="006737D1" w:rsidP="006737D1">
      <w:pPr>
        <w:pStyle w:val="NoSpacing"/>
        <w:rPr>
          <w:rFonts w:cs="Times New Roman"/>
          <w:szCs w:val="24"/>
        </w:rPr>
      </w:pPr>
    </w:p>
    <w:p w14:paraId="10D8D4A2" w14:textId="77777777" w:rsidR="006737D1" w:rsidRDefault="006737D1" w:rsidP="006737D1">
      <w:pPr>
        <w:pStyle w:val="NoSpacing"/>
        <w:rPr>
          <w:rFonts w:cs="Times New Roman"/>
          <w:szCs w:val="24"/>
        </w:rPr>
      </w:pPr>
    </w:p>
    <w:p w14:paraId="6962140E" w14:textId="77777777" w:rsidR="006737D1" w:rsidRDefault="006737D1" w:rsidP="006737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Nov.1485</w:t>
      </w:r>
      <w:r>
        <w:rPr>
          <w:rFonts w:cs="Times New Roman"/>
          <w:szCs w:val="24"/>
        </w:rPr>
        <w:tab/>
        <w:t>Grant for life of the office of one of the Yeomen of the Crown.</w:t>
      </w:r>
    </w:p>
    <w:p w14:paraId="72A848AE" w14:textId="77777777" w:rsidR="006737D1" w:rsidRDefault="006737D1" w:rsidP="006737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p.80)</w:t>
      </w:r>
    </w:p>
    <w:p w14:paraId="3CF9351F" w14:textId="77777777" w:rsidR="006737D1" w:rsidRDefault="006737D1" w:rsidP="006737D1">
      <w:pPr>
        <w:pStyle w:val="NoSpacing"/>
        <w:rPr>
          <w:rFonts w:cs="Times New Roman"/>
          <w:szCs w:val="24"/>
        </w:rPr>
      </w:pPr>
    </w:p>
    <w:p w14:paraId="3F77AE1E" w14:textId="77777777" w:rsidR="006737D1" w:rsidRDefault="006737D1" w:rsidP="006737D1">
      <w:pPr>
        <w:pStyle w:val="NoSpacing"/>
        <w:rPr>
          <w:rFonts w:cs="Times New Roman"/>
          <w:szCs w:val="24"/>
        </w:rPr>
      </w:pPr>
    </w:p>
    <w:p w14:paraId="6D5F9627" w14:textId="77777777" w:rsidR="006737D1" w:rsidRDefault="006737D1" w:rsidP="006737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19E1F1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45ED6" w14:textId="77777777" w:rsidR="006737D1" w:rsidRDefault="006737D1" w:rsidP="009139A6">
      <w:r>
        <w:separator/>
      </w:r>
    </w:p>
  </w:endnote>
  <w:endnote w:type="continuationSeparator" w:id="0">
    <w:p w14:paraId="3136C6CA" w14:textId="77777777" w:rsidR="006737D1" w:rsidRDefault="006737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3C1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D5A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E1D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941CA" w14:textId="77777777" w:rsidR="006737D1" w:rsidRDefault="006737D1" w:rsidP="009139A6">
      <w:r>
        <w:separator/>
      </w:r>
    </w:p>
  </w:footnote>
  <w:footnote w:type="continuationSeparator" w:id="0">
    <w:p w14:paraId="17A78832" w14:textId="77777777" w:rsidR="006737D1" w:rsidRDefault="006737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615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A15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473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D1"/>
    <w:rsid w:val="000666E0"/>
    <w:rsid w:val="002510B7"/>
    <w:rsid w:val="00270799"/>
    <w:rsid w:val="005C130B"/>
    <w:rsid w:val="006737D1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DF5C3"/>
  <w15:chartTrackingRefBased/>
  <w15:docId w15:val="{38D29312-ACD7-4411-BB80-3F3EDD3E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2024-09-19T18:58:00Z</dcterms:created>
  <dcterms:modified xsi:type="dcterms:W3CDTF">2024-09-19T18:59:00Z</dcterms:modified>
</cp:coreProperties>
</file>