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8E1" w:rsidRDefault="008978E1" w:rsidP="008978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EDWALTON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8978E1" w:rsidRDefault="008978E1" w:rsidP="00897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78E1" w:rsidRDefault="008978E1" w:rsidP="00897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78E1" w:rsidRDefault="008978E1" w:rsidP="008978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</w:t>
      </w:r>
    </w:p>
    <w:p w:rsidR="008978E1" w:rsidRDefault="008978E1" w:rsidP="008978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Maud Cromwell(q.v.)</w:t>
      </w:r>
    </w:p>
    <w:p w:rsidR="008978E1" w:rsidRDefault="008978E1" w:rsidP="008978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21-337)</w:t>
      </w:r>
    </w:p>
    <w:p w:rsidR="008978E1" w:rsidRDefault="008978E1" w:rsidP="00897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78E1" w:rsidRDefault="008978E1" w:rsidP="00897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78E1" w:rsidRPr="00116BEC" w:rsidRDefault="008978E1" w:rsidP="008978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2016</w:t>
      </w:r>
    </w:p>
    <w:p w:rsidR="006B2F86" w:rsidRPr="008978E1" w:rsidRDefault="008978E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8978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8E1" w:rsidRDefault="008978E1" w:rsidP="00E71FC3">
      <w:pPr>
        <w:spacing w:after="0" w:line="240" w:lineRule="auto"/>
      </w:pPr>
      <w:r>
        <w:separator/>
      </w:r>
    </w:p>
  </w:endnote>
  <w:endnote w:type="continuationSeparator" w:id="0">
    <w:p w:rsidR="008978E1" w:rsidRDefault="008978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8E1" w:rsidRDefault="008978E1" w:rsidP="00E71FC3">
      <w:pPr>
        <w:spacing w:after="0" w:line="240" w:lineRule="auto"/>
      </w:pPr>
      <w:r>
        <w:separator/>
      </w:r>
    </w:p>
  </w:footnote>
  <w:footnote w:type="continuationSeparator" w:id="0">
    <w:p w:rsidR="008978E1" w:rsidRDefault="008978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8E1"/>
    <w:rsid w:val="008978E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A849F"/>
  <w15:chartTrackingRefBased/>
  <w15:docId w15:val="{0D4F8FDE-EACF-4D34-8C2E-53F2380E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2016-04-01T19:22:00Z</dcterms:created>
  <dcterms:modified xsi:type="dcterms:W3CDTF">2016-04-01T19:22:00Z</dcterms:modified>
</cp:coreProperties>
</file>