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3298F" w14:textId="3F19076A" w:rsidR="00A45864" w:rsidRDefault="00A45864" w:rsidP="00A458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EDVALL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  <w:szCs w:val="24"/>
        </w:rPr>
        <w:t>(fl.1490)</w:t>
      </w:r>
    </w:p>
    <w:p w14:paraId="3E3E35E4" w14:textId="7A045550" w:rsidR="00A45864" w:rsidRDefault="00A45864" w:rsidP="00A458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Archdeacon of Rochester.</w:t>
      </w:r>
    </w:p>
    <w:p w14:paraId="53EE1842" w14:textId="77777777" w:rsidR="00A45864" w:rsidRDefault="00A45864" w:rsidP="00A45864">
      <w:pPr>
        <w:pStyle w:val="NoSpacing"/>
        <w:rPr>
          <w:rFonts w:cs="Times New Roman"/>
          <w:szCs w:val="24"/>
        </w:rPr>
      </w:pPr>
    </w:p>
    <w:p w14:paraId="7025767D" w14:textId="77777777" w:rsidR="00A45864" w:rsidRDefault="00A45864" w:rsidP="00A45864">
      <w:pPr>
        <w:pStyle w:val="NoSpacing"/>
        <w:rPr>
          <w:rFonts w:cs="Times New Roman"/>
          <w:szCs w:val="24"/>
        </w:rPr>
      </w:pPr>
    </w:p>
    <w:p w14:paraId="683F836E" w14:textId="77777777" w:rsidR="00A45864" w:rsidRDefault="00A45864" w:rsidP="00A4586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Nov.1490</w:t>
      </w:r>
      <w:r>
        <w:rPr>
          <w:rFonts w:cs="Times New Roman"/>
          <w:szCs w:val="24"/>
        </w:rPr>
        <w:tab/>
        <w:t>He was appointed a Vicar-General of the See of Coventry and Lichfield.</w:t>
      </w:r>
    </w:p>
    <w:p w14:paraId="67A2140F" w14:textId="77777777" w:rsidR="00A45864" w:rsidRDefault="00A45864" w:rsidP="00A45864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Register of John Morton, Archbishop of Canterbury 1486-1500” vol.II</w:t>
      </w:r>
    </w:p>
    <w:p w14:paraId="4FE88261" w14:textId="77777777" w:rsidR="00A45864" w:rsidRDefault="00A45864" w:rsidP="00A458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ed. Christopher Harper-Bill, pub. Canterbury and York Society 1991 p.1)</w:t>
      </w:r>
    </w:p>
    <w:p w14:paraId="25DE918A" w14:textId="77777777" w:rsidR="00A45864" w:rsidRDefault="00A45864" w:rsidP="00A45864">
      <w:pPr>
        <w:pStyle w:val="NoSpacing"/>
        <w:rPr>
          <w:rFonts w:eastAsia="Times New Roman" w:cs="Times New Roman"/>
          <w:szCs w:val="24"/>
        </w:rPr>
      </w:pPr>
    </w:p>
    <w:p w14:paraId="66822DDA" w14:textId="77777777" w:rsidR="00A45864" w:rsidRDefault="00A45864" w:rsidP="00A45864">
      <w:pPr>
        <w:pStyle w:val="NoSpacing"/>
        <w:rPr>
          <w:rFonts w:eastAsia="Times New Roman" w:cs="Times New Roman"/>
          <w:szCs w:val="24"/>
        </w:rPr>
      </w:pPr>
    </w:p>
    <w:p w14:paraId="2B25F26B" w14:textId="77777777" w:rsidR="00A45864" w:rsidRPr="003D62A4" w:rsidRDefault="00A45864" w:rsidP="00A45864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29 December 2022</w:t>
      </w:r>
    </w:p>
    <w:p w14:paraId="6B765B49" w14:textId="69D1ADC3" w:rsidR="00BA00AB" w:rsidRPr="00A45864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A4586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06943" w14:textId="77777777" w:rsidR="00A45864" w:rsidRDefault="00A45864" w:rsidP="009139A6">
      <w:r>
        <w:separator/>
      </w:r>
    </w:p>
  </w:endnote>
  <w:endnote w:type="continuationSeparator" w:id="0">
    <w:p w14:paraId="68D6AB7D" w14:textId="77777777" w:rsidR="00A45864" w:rsidRDefault="00A458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A5E9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1592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63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8EC17" w14:textId="77777777" w:rsidR="00A45864" w:rsidRDefault="00A45864" w:rsidP="009139A6">
      <w:r>
        <w:separator/>
      </w:r>
    </w:p>
  </w:footnote>
  <w:footnote w:type="continuationSeparator" w:id="0">
    <w:p w14:paraId="34BA6AA5" w14:textId="77777777" w:rsidR="00A45864" w:rsidRDefault="00A458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38D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CA3C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31F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864"/>
    <w:rsid w:val="000666E0"/>
    <w:rsid w:val="002510B7"/>
    <w:rsid w:val="005C130B"/>
    <w:rsid w:val="00826F5C"/>
    <w:rsid w:val="009139A6"/>
    <w:rsid w:val="009448BB"/>
    <w:rsid w:val="00947624"/>
    <w:rsid w:val="00A3176C"/>
    <w:rsid w:val="00A4586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E5E3B"/>
  <w15:chartTrackingRefBased/>
  <w15:docId w15:val="{50EFE57C-C025-4347-AD31-93ECBFFD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2022-12-29T21:42:00Z</dcterms:created>
  <dcterms:modified xsi:type="dcterms:W3CDTF">2022-12-29T21:43:00Z</dcterms:modified>
</cp:coreProperties>
</file>