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3F2" w:rsidRDefault="004813F2" w:rsidP="004813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EDRICHE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4813F2" w:rsidRDefault="004813F2" w:rsidP="004813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13F2" w:rsidRDefault="004813F2" w:rsidP="004813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13F2" w:rsidRDefault="004813F2" w:rsidP="004813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Loddon, Norfolk,</w:t>
      </w:r>
    </w:p>
    <w:p w:rsidR="004813F2" w:rsidRDefault="004813F2" w:rsidP="004813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the lands of the late Sir Thomas Charles(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4813F2" w:rsidRDefault="004813F2" w:rsidP="004813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21-203)</w:t>
      </w:r>
    </w:p>
    <w:p w:rsidR="004813F2" w:rsidRDefault="004813F2" w:rsidP="004813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813F2" w:rsidRDefault="004813F2" w:rsidP="004813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813F2" w:rsidRDefault="004813F2" w:rsidP="004813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2016</w:t>
      </w:r>
      <w:bookmarkStart w:id="0" w:name="_GoBack"/>
      <w:bookmarkEnd w:id="0"/>
    </w:p>
    <w:sectPr w:rsidR="00DD5B8A" w:rsidRPr="004813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3F2" w:rsidRDefault="004813F2" w:rsidP="00564E3C">
      <w:pPr>
        <w:spacing w:after="0" w:line="240" w:lineRule="auto"/>
      </w:pPr>
      <w:r>
        <w:separator/>
      </w:r>
    </w:p>
  </w:endnote>
  <w:endnote w:type="continuationSeparator" w:id="0">
    <w:p w:rsidR="004813F2" w:rsidRDefault="004813F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813F2">
      <w:rPr>
        <w:rFonts w:ascii="Times New Roman" w:hAnsi="Times New Roman" w:cs="Times New Roman"/>
        <w:noProof/>
        <w:sz w:val="24"/>
        <w:szCs w:val="24"/>
      </w:rPr>
      <w:t>22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3F2" w:rsidRDefault="004813F2" w:rsidP="00564E3C">
      <w:pPr>
        <w:spacing w:after="0" w:line="240" w:lineRule="auto"/>
      </w:pPr>
      <w:r>
        <w:separator/>
      </w:r>
    </w:p>
  </w:footnote>
  <w:footnote w:type="continuationSeparator" w:id="0">
    <w:p w:rsidR="004813F2" w:rsidRDefault="004813F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3F2"/>
    <w:rsid w:val="00372DC6"/>
    <w:rsid w:val="004813F2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51C4C"/>
  <w15:chartTrackingRefBased/>
  <w15:docId w15:val="{1AFF26AB-8040-4AAD-A72A-86BBFA7E6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2016-01-22T21:05:00Z</dcterms:created>
  <dcterms:modified xsi:type="dcterms:W3CDTF">2016-01-22T21:05:00Z</dcterms:modified>
</cp:coreProperties>
</file>