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61B2E" w14:textId="77777777" w:rsidR="00090612" w:rsidRDefault="00090612" w:rsidP="000906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EDRICHE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277D6DA2" w14:textId="77777777" w:rsidR="00090612" w:rsidRDefault="00090612" w:rsidP="000906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Courser.</w:t>
      </w:r>
    </w:p>
    <w:p w14:paraId="11E3A2FE" w14:textId="77777777" w:rsidR="00090612" w:rsidRDefault="00090612" w:rsidP="00090612">
      <w:pPr>
        <w:pStyle w:val="NoSpacing"/>
        <w:rPr>
          <w:rFonts w:cs="Times New Roman"/>
          <w:szCs w:val="24"/>
        </w:rPr>
      </w:pPr>
    </w:p>
    <w:p w14:paraId="64F09428" w14:textId="77777777" w:rsidR="00090612" w:rsidRDefault="00090612" w:rsidP="00090612">
      <w:pPr>
        <w:pStyle w:val="NoSpacing"/>
        <w:rPr>
          <w:rFonts w:cs="Times New Roman"/>
          <w:szCs w:val="24"/>
        </w:rPr>
      </w:pPr>
    </w:p>
    <w:p w14:paraId="7C70B0F9" w14:textId="77777777" w:rsidR="00090612" w:rsidRDefault="00090612" w:rsidP="000906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Jul.</w:t>
      </w: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He was one of those to whom William Sutton of London, gentleman(q.v.),</w:t>
      </w:r>
    </w:p>
    <w:p w14:paraId="0A42369F" w14:textId="77777777" w:rsidR="00090612" w:rsidRDefault="00090612" w:rsidP="000906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29363679" w14:textId="77777777" w:rsidR="00090612" w:rsidRDefault="00090612" w:rsidP="00090612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264)</w:t>
      </w:r>
    </w:p>
    <w:p w14:paraId="1FD48917" w14:textId="77777777" w:rsidR="00090612" w:rsidRDefault="00090612" w:rsidP="00090612">
      <w:pPr>
        <w:pStyle w:val="NoSpacing"/>
        <w:rPr>
          <w:rFonts w:cs="Times New Roman"/>
          <w:szCs w:val="24"/>
        </w:rPr>
      </w:pPr>
    </w:p>
    <w:p w14:paraId="379BF59F" w14:textId="77777777" w:rsidR="00090612" w:rsidRDefault="00090612" w:rsidP="00090612">
      <w:pPr>
        <w:pStyle w:val="NoSpacing"/>
        <w:rPr>
          <w:rFonts w:cs="Times New Roman"/>
          <w:szCs w:val="24"/>
        </w:rPr>
      </w:pPr>
    </w:p>
    <w:p w14:paraId="752AAC6D" w14:textId="77777777" w:rsidR="00090612" w:rsidRDefault="00090612" w:rsidP="000906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5314EA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7B203" w14:textId="77777777" w:rsidR="00090612" w:rsidRDefault="00090612" w:rsidP="009139A6">
      <w:r>
        <w:separator/>
      </w:r>
    </w:p>
  </w:endnote>
  <w:endnote w:type="continuationSeparator" w:id="0">
    <w:p w14:paraId="3B4079E0" w14:textId="77777777" w:rsidR="00090612" w:rsidRDefault="000906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F7F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4CB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FC4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EA3CC" w14:textId="77777777" w:rsidR="00090612" w:rsidRDefault="00090612" w:rsidP="009139A6">
      <w:r>
        <w:separator/>
      </w:r>
    </w:p>
  </w:footnote>
  <w:footnote w:type="continuationSeparator" w:id="0">
    <w:p w14:paraId="37259D99" w14:textId="77777777" w:rsidR="00090612" w:rsidRDefault="000906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6BA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D85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690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12"/>
    <w:rsid w:val="000666E0"/>
    <w:rsid w:val="00090612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1FED3"/>
  <w15:chartTrackingRefBased/>
  <w15:docId w15:val="{14A8479B-510A-4543-8B64-E4BB4C80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2024-07-01T19:18:00Z</dcterms:created>
  <dcterms:modified xsi:type="dcterms:W3CDTF">2024-07-01T19:18:00Z</dcterms:modified>
</cp:coreProperties>
</file>