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C1C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EDRICH</w:t>
      </w:r>
      <w:r>
        <w:rPr>
          <w:rFonts w:ascii="Times New Roman" w:hAnsi="Times New Roman" w:cs="Times New Roman"/>
          <w:sz w:val="24"/>
          <w:szCs w:val="24"/>
        </w:rPr>
        <w:t xml:space="preserve">       (fl.1420)</w:t>
      </w:r>
    </w:p>
    <w:p w:rsidR="007C1C48" w:rsidRDefault="007C1C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C48" w:rsidRDefault="007C1C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C48" w:rsidRDefault="007C1C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Westminster into</w:t>
      </w:r>
    </w:p>
    <w:p w:rsidR="007C1C48" w:rsidRDefault="007C1C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land of the late Alice Leget(q.v.).</w:t>
      </w:r>
    </w:p>
    <w:p w:rsidR="007C1C48" w:rsidRDefault="007C1C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21-384)</w:t>
      </w:r>
    </w:p>
    <w:p w:rsidR="007C1C48" w:rsidRDefault="007C1C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C48" w:rsidRDefault="007C1C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C48" w:rsidRPr="007C1C48" w:rsidRDefault="007C1C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2016</w:t>
      </w:r>
      <w:bookmarkStart w:id="0" w:name="_GoBack"/>
      <w:bookmarkEnd w:id="0"/>
    </w:p>
    <w:sectPr w:rsidR="007C1C48" w:rsidRPr="007C1C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C48" w:rsidRDefault="007C1C48" w:rsidP="00E71FC3">
      <w:pPr>
        <w:spacing w:after="0" w:line="240" w:lineRule="auto"/>
      </w:pPr>
      <w:r>
        <w:separator/>
      </w:r>
    </w:p>
  </w:endnote>
  <w:endnote w:type="continuationSeparator" w:id="0">
    <w:p w:rsidR="007C1C48" w:rsidRDefault="007C1C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C48" w:rsidRDefault="007C1C48" w:rsidP="00E71FC3">
      <w:pPr>
        <w:spacing w:after="0" w:line="240" w:lineRule="auto"/>
      </w:pPr>
      <w:r>
        <w:separator/>
      </w:r>
    </w:p>
  </w:footnote>
  <w:footnote w:type="continuationSeparator" w:id="0">
    <w:p w:rsidR="007C1C48" w:rsidRDefault="007C1C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48"/>
    <w:rsid w:val="007C1C4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28ED5"/>
  <w15:chartTrackingRefBased/>
  <w15:docId w15:val="{55029358-54BD-4878-B977-C03D35E09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2016-04-30T19:55:00Z</dcterms:created>
  <dcterms:modified xsi:type="dcterms:W3CDTF">2016-04-30T20:05:00Z</dcterms:modified>
</cp:coreProperties>
</file>