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B25" w:rsidRDefault="00BE3B25" w:rsidP="00BE3B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EDRICH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E3B25" w:rsidRDefault="00BE3B25" w:rsidP="00BE3B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3B25" w:rsidRDefault="00BE3B25" w:rsidP="00BE3B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3B25" w:rsidRDefault="00BE3B25" w:rsidP="00BE3B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Loddon, Norfolk,</w:t>
      </w:r>
    </w:p>
    <w:p w:rsidR="00BE3B25" w:rsidRDefault="00BE3B25" w:rsidP="00BE3B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Ralph Ramsey(q.v.).</w:t>
      </w:r>
    </w:p>
    <w:p w:rsidR="00BE3B25" w:rsidRDefault="00BE3B25" w:rsidP="00BE3B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21-201)</w:t>
      </w:r>
    </w:p>
    <w:p w:rsidR="00BE3B25" w:rsidRDefault="00BE3B25" w:rsidP="00BE3B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3B25" w:rsidRDefault="00BE3B25" w:rsidP="00BE3B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E3B25" w:rsidRDefault="00BE3B25" w:rsidP="00BE3B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2016</w:t>
      </w:r>
      <w:bookmarkStart w:id="0" w:name="_GoBack"/>
      <w:bookmarkEnd w:id="0"/>
    </w:p>
    <w:sectPr w:rsidR="00DD5B8A" w:rsidRPr="00BE3B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B25" w:rsidRDefault="00BE3B25" w:rsidP="00564E3C">
      <w:pPr>
        <w:spacing w:after="0" w:line="240" w:lineRule="auto"/>
      </w:pPr>
      <w:r>
        <w:separator/>
      </w:r>
    </w:p>
  </w:endnote>
  <w:endnote w:type="continuationSeparator" w:id="0">
    <w:p w:rsidR="00BE3B25" w:rsidRDefault="00BE3B2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E3B25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B25" w:rsidRDefault="00BE3B25" w:rsidP="00564E3C">
      <w:pPr>
        <w:spacing w:after="0" w:line="240" w:lineRule="auto"/>
      </w:pPr>
      <w:r>
        <w:separator/>
      </w:r>
    </w:p>
  </w:footnote>
  <w:footnote w:type="continuationSeparator" w:id="0">
    <w:p w:rsidR="00BE3B25" w:rsidRDefault="00BE3B2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25"/>
    <w:rsid w:val="00372DC6"/>
    <w:rsid w:val="00564E3C"/>
    <w:rsid w:val="0064591D"/>
    <w:rsid w:val="00BE3B2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A7DC9"/>
  <w15:chartTrackingRefBased/>
  <w15:docId w15:val="{528D786A-D66C-48AB-AA9B-8E834C5C8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2016-01-21T20:30:00Z</dcterms:created>
  <dcterms:modified xsi:type="dcterms:W3CDTF">2016-01-21T20:31:00Z</dcterms:modified>
</cp:coreProperties>
</file>