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1C6F2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EDREPE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(fl.1431)</w:t>
      </w:r>
    </w:p>
    <w:p w14:paraId="04BA14D3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D8D22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C512F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Sep.1431</w:t>
      </w:r>
      <w:r>
        <w:rPr>
          <w:rFonts w:ascii="Times New Roman" w:hAnsi="Times New Roman" w:cs="Times New Roman"/>
          <w:sz w:val="24"/>
          <w:szCs w:val="24"/>
        </w:rPr>
        <w:tab/>
        <w:t>William Weston of Watford(q.v.) made him a joint executor of his Will.</w:t>
      </w:r>
    </w:p>
    <w:p w14:paraId="1223270F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699E19A7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4B0623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77130" w14:textId="77777777" w:rsidR="004A7FB8" w:rsidRDefault="004A7FB8" w:rsidP="004A7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722439B3" w14:textId="77FE1DAB" w:rsidR="004A7FB8" w:rsidRPr="004A7FB8" w:rsidRDefault="004A7FB8" w:rsidP="004A7FB8">
      <w:pPr>
        <w:pStyle w:val="NoSpacing"/>
        <w:tabs>
          <w:tab w:val="left" w:pos="2592"/>
        </w:tabs>
        <w:rPr>
          <w:rFonts w:ascii="Times New Roman" w:hAnsi="Times New Roman" w:cs="Times New Roman"/>
          <w:sz w:val="24"/>
          <w:szCs w:val="24"/>
        </w:rPr>
      </w:pPr>
    </w:p>
    <w:sectPr w:rsidR="004A7FB8" w:rsidRPr="004A7F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88747" w14:textId="77777777" w:rsidR="00AC6CB8" w:rsidRDefault="00AC6CB8" w:rsidP="009139A6">
      <w:r>
        <w:separator/>
      </w:r>
    </w:p>
  </w:endnote>
  <w:endnote w:type="continuationSeparator" w:id="0">
    <w:p w14:paraId="0D3052E4" w14:textId="77777777" w:rsidR="00AC6CB8" w:rsidRDefault="00AC6C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575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43A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34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76FA5" w14:textId="77777777" w:rsidR="00AC6CB8" w:rsidRDefault="00AC6CB8" w:rsidP="009139A6">
      <w:r>
        <w:separator/>
      </w:r>
    </w:p>
  </w:footnote>
  <w:footnote w:type="continuationSeparator" w:id="0">
    <w:p w14:paraId="271C7DB0" w14:textId="77777777" w:rsidR="00AC6CB8" w:rsidRDefault="00AC6C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F9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64E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B5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B8"/>
    <w:rsid w:val="000666E0"/>
    <w:rsid w:val="002510B7"/>
    <w:rsid w:val="002D12D6"/>
    <w:rsid w:val="004A7FB8"/>
    <w:rsid w:val="005C130B"/>
    <w:rsid w:val="00826F5C"/>
    <w:rsid w:val="009139A6"/>
    <w:rsid w:val="009448BB"/>
    <w:rsid w:val="00A3176C"/>
    <w:rsid w:val="00AC6CB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C263B"/>
  <w15:chartTrackingRefBased/>
  <w15:docId w15:val="{71FA38F9-2E89-4EE9-934D-F6137D4B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9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2022-03-04T20:09:00Z</dcterms:created>
  <dcterms:modified xsi:type="dcterms:W3CDTF">2022-03-04T20:22:00Z</dcterms:modified>
</cp:coreProperties>
</file>