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59CDD1" w14:textId="77777777" w:rsidR="0096584D" w:rsidRDefault="0096584D" w:rsidP="0096584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22DE1">
        <w:rPr>
          <w:rFonts w:ascii="Times New Roman" w:hAnsi="Times New Roman" w:cs="Times New Roman"/>
          <w:sz w:val="24"/>
          <w:szCs w:val="24"/>
          <w:u w:val="single"/>
        </w:rPr>
        <w:t>Alice EDRED</w:t>
      </w:r>
      <w:r w:rsidRPr="00A22DE1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A22DE1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A22DE1">
        <w:rPr>
          <w:rFonts w:ascii="Times New Roman" w:hAnsi="Times New Roman" w:cs="Times New Roman"/>
          <w:sz w:val="24"/>
          <w:szCs w:val="24"/>
        </w:rPr>
        <w:t>d.1403-9)</w:t>
      </w:r>
    </w:p>
    <w:p w14:paraId="023999D4" w14:textId="77777777" w:rsidR="0096584D" w:rsidRDefault="0096584D" w:rsidP="0096584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76CF17C1" w14:textId="77777777" w:rsidR="0096584D" w:rsidRDefault="0096584D" w:rsidP="0096584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1CF3ABC" w14:textId="77777777" w:rsidR="0096584D" w:rsidRDefault="0096584D" w:rsidP="0096584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60CECD5" w14:textId="77777777" w:rsidR="0096584D" w:rsidRDefault="0096584D" w:rsidP="0096584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Jul.</w:t>
      </w:r>
      <w:r>
        <w:rPr>
          <w:rFonts w:ascii="Times New Roman" w:hAnsi="Times New Roman" w:cs="Times New Roman"/>
          <w:sz w:val="24"/>
          <w:szCs w:val="24"/>
        </w:rPr>
        <w:tab/>
        <w:t>1403</w:t>
      </w:r>
      <w:r>
        <w:rPr>
          <w:rFonts w:ascii="Times New Roman" w:hAnsi="Times New Roman" w:cs="Times New Roman"/>
          <w:sz w:val="24"/>
          <w:szCs w:val="24"/>
        </w:rPr>
        <w:tab/>
        <w:t>She made her Will.</w:t>
      </w:r>
    </w:p>
    <w:p w14:paraId="38E65324" w14:textId="77777777" w:rsidR="0096584D" w:rsidRDefault="0096584D" w:rsidP="0096584D">
      <w:pPr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p.253)</w:t>
      </w:r>
    </w:p>
    <w:p w14:paraId="7710598B" w14:textId="77777777" w:rsidR="0096584D" w:rsidRDefault="0096584D" w:rsidP="0096584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Nov.1409</w:t>
      </w:r>
      <w:r>
        <w:rPr>
          <w:rFonts w:ascii="Times New Roman" w:hAnsi="Times New Roman" w:cs="Times New Roman"/>
          <w:sz w:val="24"/>
          <w:szCs w:val="24"/>
        </w:rPr>
        <w:tab/>
        <w:t>Probate of her Will.   (ibid.)</w:t>
      </w:r>
    </w:p>
    <w:p w14:paraId="4948135F" w14:textId="77777777" w:rsidR="0096584D" w:rsidRDefault="0096584D" w:rsidP="0096584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D1BF050" w14:textId="77777777" w:rsidR="0096584D" w:rsidRDefault="0096584D" w:rsidP="0096584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3DF0DDE" w14:textId="77777777" w:rsidR="0096584D" w:rsidRDefault="0096584D" w:rsidP="0096584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July 2022</w:t>
      </w:r>
    </w:p>
    <w:p w14:paraId="3781BDAE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2FC980" w14:textId="77777777" w:rsidR="0096584D" w:rsidRDefault="0096584D" w:rsidP="009139A6">
      <w:r>
        <w:separator/>
      </w:r>
    </w:p>
  </w:endnote>
  <w:endnote w:type="continuationSeparator" w:id="0">
    <w:p w14:paraId="0E2A478D" w14:textId="77777777" w:rsidR="0096584D" w:rsidRDefault="0096584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29790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5D3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FDFA1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5699F3" w14:textId="77777777" w:rsidR="0096584D" w:rsidRDefault="0096584D" w:rsidP="009139A6">
      <w:r>
        <w:separator/>
      </w:r>
    </w:p>
  </w:footnote>
  <w:footnote w:type="continuationSeparator" w:id="0">
    <w:p w14:paraId="20987866" w14:textId="77777777" w:rsidR="0096584D" w:rsidRDefault="0096584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7DC81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BB417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5381E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84D"/>
    <w:rsid w:val="000666E0"/>
    <w:rsid w:val="002510B7"/>
    <w:rsid w:val="005C130B"/>
    <w:rsid w:val="00826F5C"/>
    <w:rsid w:val="009139A6"/>
    <w:rsid w:val="009448BB"/>
    <w:rsid w:val="0096584D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57B551"/>
  <w15:chartTrackingRefBased/>
  <w15:docId w15:val="{EECD5D7B-7368-4C8F-99AA-11514D2BF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584D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55</Words>
  <Characters>315</Characters>
  <Application>Microsoft Office Word</Application>
  <DocSecurity>0</DocSecurity>
  <Lines>2</Lines>
  <Paragraphs>1</Paragraphs>
  <ScaleCrop>false</ScaleCrop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2022-09-29T16:07:00Z</dcterms:created>
  <dcterms:modified xsi:type="dcterms:W3CDTF">2022-09-29T16:08:00Z</dcterms:modified>
</cp:coreProperties>
</file>