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91CF0" w14:textId="630C4BF9" w:rsidR="00022E23" w:rsidRDefault="00022E23" w:rsidP="00022E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05E7B114" w14:textId="29FB4FE0" w:rsidR="00022E23" w:rsidRDefault="00022E23" w:rsidP="00022E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 Chapman.</w:t>
      </w:r>
    </w:p>
    <w:p w14:paraId="4D4A4EBE" w14:textId="77777777" w:rsidR="00022E23" w:rsidRDefault="00022E23" w:rsidP="00022E23">
      <w:pPr>
        <w:pStyle w:val="NoSpacing"/>
        <w:rPr>
          <w:rFonts w:cs="Times New Roman"/>
          <w:szCs w:val="24"/>
        </w:rPr>
      </w:pPr>
    </w:p>
    <w:p w14:paraId="574D0356" w14:textId="77777777" w:rsidR="00022E23" w:rsidRDefault="00022E23" w:rsidP="00022E23">
      <w:pPr>
        <w:pStyle w:val="NoSpacing"/>
        <w:rPr>
          <w:rFonts w:cs="Times New Roman"/>
          <w:szCs w:val="24"/>
        </w:rPr>
      </w:pPr>
    </w:p>
    <w:p w14:paraId="6BAF9E12" w14:textId="1714A15D" w:rsidR="00022E23" w:rsidRDefault="00022E23" w:rsidP="00022E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William, Prior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, Ipswich(q.v.), brought a plaint of debt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15C63B22" w14:textId="77777777" w:rsidR="00022E23" w:rsidRDefault="00022E23" w:rsidP="00022E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him.    </w:t>
      </w:r>
      <w:r>
        <w:rPr>
          <w:rFonts w:cs="Times New Roman"/>
          <w:szCs w:val="24"/>
        </w:rPr>
        <w:t xml:space="preserve">( </w:t>
      </w:r>
      <w:hyperlink r:id="rId6" w:history="1">
        <w:r w:rsidRPr="00F63962">
          <w:rPr>
            <w:rStyle w:val="Hyperlink"/>
            <w:rFonts w:cs="Times New Roman"/>
            <w:szCs w:val="24"/>
          </w:rPr>
          <w:t>https://waalt.uh.edu/index.php/CP40/618:_K-Z</w:t>
        </w:r>
      </w:hyperlink>
      <w:r>
        <w:rPr>
          <w:rFonts w:cs="Times New Roman"/>
          <w:szCs w:val="24"/>
        </w:rPr>
        <w:t xml:space="preserve"> )</w:t>
      </w:r>
    </w:p>
    <w:p w14:paraId="70D73C9F" w14:textId="77777777" w:rsidR="00022E23" w:rsidRDefault="00022E23" w:rsidP="00022E23">
      <w:pPr>
        <w:pStyle w:val="NoSpacing"/>
        <w:rPr>
          <w:rFonts w:cs="Times New Roman"/>
          <w:szCs w:val="24"/>
        </w:rPr>
      </w:pPr>
    </w:p>
    <w:p w14:paraId="0C3DA596" w14:textId="77777777" w:rsidR="00022E23" w:rsidRDefault="00022E23" w:rsidP="00022E23">
      <w:pPr>
        <w:pStyle w:val="NoSpacing"/>
        <w:rPr>
          <w:rFonts w:cs="Times New Roman"/>
          <w:szCs w:val="24"/>
        </w:rPr>
      </w:pPr>
    </w:p>
    <w:p w14:paraId="34062EDB" w14:textId="77777777" w:rsidR="00022E23" w:rsidRDefault="00022E23" w:rsidP="00022E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p w14:paraId="62E5866A" w14:textId="6C404659" w:rsidR="00022E23" w:rsidRPr="00022E23" w:rsidRDefault="00022E23" w:rsidP="00022E23">
      <w:pPr>
        <w:pStyle w:val="NoSpacing"/>
        <w:rPr>
          <w:rFonts w:cs="Times New Roman"/>
          <w:szCs w:val="24"/>
        </w:rPr>
      </w:pPr>
    </w:p>
    <w:p w14:paraId="4B24ACD0" w14:textId="546076B3" w:rsidR="00022E23" w:rsidRPr="005F74B3" w:rsidRDefault="00022E23" w:rsidP="009139A6">
      <w:pPr>
        <w:pStyle w:val="NoSpacing"/>
        <w:rPr>
          <w:rFonts w:cs="Times New Roman"/>
          <w:szCs w:val="24"/>
        </w:rPr>
      </w:pPr>
    </w:p>
    <w:sectPr w:rsidR="00022E23" w:rsidRPr="005F74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95A75" w14:textId="77777777" w:rsidR="00CA6916" w:rsidRDefault="00CA6916" w:rsidP="009139A6">
      <w:r>
        <w:separator/>
      </w:r>
    </w:p>
  </w:endnote>
  <w:endnote w:type="continuationSeparator" w:id="0">
    <w:p w14:paraId="5FB97126" w14:textId="77777777" w:rsidR="00CA6916" w:rsidRDefault="00CA69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5E2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3A6D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754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415B" w14:textId="77777777" w:rsidR="00CA6916" w:rsidRDefault="00CA6916" w:rsidP="009139A6">
      <w:r>
        <w:separator/>
      </w:r>
    </w:p>
  </w:footnote>
  <w:footnote w:type="continuationSeparator" w:id="0">
    <w:p w14:paraId="7E86FFE7" w14:textId="77777777" w:rsidR="00CA6916" w:rsidRDefault="00CA69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27F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227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346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16"/>
    <w:rsid w:val="00022E23"/>
    <w:rsid w:val="000666E0"/>
    <w:rsid w:val="002510B7"/>
    <w:rsid w:val="00270799"/>
    <w:rsid w:val="003A7117"/>
    <w:rsid w:val="005C130B"/>
    <w:rsid w:val="005F74B3"/>
    <w:rsid w:val="00600C2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6916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B7AE1"/>
  <w15:chartTrackingRefBased/>
  <w15:docId w15:val="{BB227135-88DA-4E71-B45B-2267F715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A69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9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106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2024-05-11T16:41:00Z</dcterms:created>
  <dcterms:modified xsi:type="dcterms:W3CDTF">2024-05-11T18:28:00Z</dcterms:modified>
</cp:coreProperties>
</file>