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FF2A8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EDON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fl.1457-69)</w:t>
      </w:r>
    </w:p>
    <w:p w14:paraId="492CD0CD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 Coroner.</w:t>
      </w:r>
    </w:p>
    <w:p w14:paraId="57532409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A45C3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73112C" w14:textId="77777777" w:rsidR="00A57F35" w:rsidRPr="0009310B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1457-8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51669BD3" w14:textId="77777777" w:rsidR="00A57F35" w:rsidRDefault="00A57F35" w:rsidP="00A57F3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6874DB7F" w14:textId="77777777" w:rsidR="00A57F35" w:rsidRDefault="00A57F35" w:rsidP="00A57F3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p.67)</w:t>
      </w:r>
    </w:p>
    <w:p w14:paraId="66157BEA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1468-9</w:t>
      </w:r>
      <w:r>
        <w:rPr>
          <w:rFonts w:ascii="Times New Roman" w:hAnsi="Times New Roman" w:cs="Times New Roman"/>
          <w:sz w:val="24"/>
          <w:szCs w:val="24"/>
        </w:rPr>
        <w:tab/>
        <w:t>He occurs in the Roll for a second time.  (ibid.)</w:t>
      </w:r>
    </w:p>
    <w:p w14:paraId="613FA59C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13733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F7E16" w14:textId="77777777" w:rsidR="00A57F35" w:rsidRDefault="00A57F35" w:rsidP="00A57F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2021</w:t>
      </w:r>
    </w:p>
    <w:p w14:paraId="7ACC8D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4E469" w14:textId="77777777" w:rsidR="00A57F35" w:rsidRDefault="00A57F35" w:rsidP="009139A6">
      <w:r>
        <w:separator/>
      </w:r>
    </w:p>
  </w:endnote>
  <w:endnote w:type="continuationSeparator" w:id="0">
    <w:p w14:paraId="163322F1" w14:textId="77777777" w:rsidR="00A57F35" w:rsidRDefault="00A57F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A39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E7A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3B8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61B38" w14:textId="77777777" w:rsidR="00A57F35" w:rsidRDefault="00A57F35" w:rsidP="009139A6">
      <w:r>
        <w:separator/>
      </w:r>
    </w:p>
  </w:footnote>
  <w:footnote w:type="continuationSeparator" w:id="0">
    <w:p w14:paraId="430BC97A" w14:textId="77777777" w:rsidR="00A57F35" w:rsidRDefault="00A57F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F92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12E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145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35"/>
    <w:rsid w:val="000666E0"/>
    <w:rsid w:val="002510B7"/>
    <w:rsid w:val="005C130B"/>
    <w:rsid w:val="00826F5C"/>
    <w:rsid w:val="009139A6"/>
    <w:rsid w:val="009448BB"/>
    <w:rsid w:val="00A3176C"/>
    <w:rsid w:val="00A57F3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279F6"/>
  <w15:chartTrackingRefBased/>
  <w15:docId w15:val="{864F7080-40F6-421F-B2AF-C5854B95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2021-04-14T19:46:00Z</dcterms:created>
  <dcterms:modified xsi:type="dcterms:W3CDTF">2021-04-14T19:46:00Z</dcterms:modified>
</cp:coreProperties>
</file>