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6A0A" w:rsidRPr="00644E9B" w:rsidRDefault="005F6A0A" w:rsidP="005F6A0A">
      <w:pPr>
        <w:pStyle w:val="NoSpacing"/>
      </w:pPr>
      <w:r w:rsidRPr="00644E9B">
        <w:rPr>
          <w:u w:val="single"/>
        </w:rPr>
        <w:t>Agnes EDON</w:t>
      </w:r>
      <w:r w:rsidRPr="00644E9B">
        <w:t xml:space="preserve">       (fl.1503)</w:t>
      </w:r>
    </w:p>
    <w:p w:rsidR="005F6A0A" w:rsidRPr="00644E9B" w:rsidRDefault="005F6A0A" w:rsidP="005F6A0A">
      <w:pPr>
        <w:pStyle w:val="NoSpacing"/>
      </w:pPr>
      <w:r w:rsidRPr="00644E9B">
        <w:t>of Diss, Norfolk. Widow.</w:t>
      </w:r>
    </w:p>
    <w:p w:rsidR="005F6A0A" w:rsidRPr="00644E9B" w:rsidRDefault="005F6A0A" w:rsidP="005F6A0A">
      <w:pPr>
        <w:pStyle w:val="NoSpacing"/>
      </w:pPr>
    </w:p>
    <w:p w:rsidR="005F6A0A" w:rsidRPr="00644E9B" w:rsidRDefault="005F6A0A" w:rsidP="005F6A0A">
      <w:pPr>
        <w:pStyle w:val="NoSpacing"/>
      </w:pPr>
    </w:p>
    <w:p w:rsidR="005F6A0A" w:rsidRPr="00644E9B" w:rsidRDefault="005F6A0A" w:rsidP="005F6A0A">
      <w:pPr>
        <w:pStyle w:val="NoSpacing"/>
      </w:pPr>
      <w:r w:rsidRPr="00644E9B">
        <w:t>= Richard(q.v.).</w:t>
      </w:r>
    </w:p>
    <w:p w:rsidR="005F6A0A" w:rsidRPr="00644E9B" w:rsidRDefault="005F6A0A" w:rsidP="005F6A0A">
      <w:pPr>
        <w:pStyle w:val="NoSpacing"/>
      </w:pPr>
      <w:r w:rsidRPr="00644E9B">
        <w:t>(</w:t>
      </w:r>
      <w:hyperlink r:id="rId6" w:history="1">
        <w:r w:rsidRPr="00644E9B">
          <w:rPr>
            <w:rStyle w:val="Hyperlink"/>
          </w:rPr>
          <w:t>http://nrocat.norfolk.gov.uk</w:t>
        </w:r>
      </w:hyperlink>
      <w:r w:rsidRPr="00644E9B">
        <w:t xml:space="preserve">  Cat. Ref. NCC will register, Popy 261)</w:t>
      </w:r>
    </w:p>
    <w:p w:rsidR="005F6A0A" w:rsidRPr="00644E9B" w:rsidRDefault="005F6A0A" w:rsidP="005F6A0A">
      <w:pPr>
        <w:pStyle w:val="NoSpacing"/>
      </w:pPr>
    </w:p>
    <w:p w:rsidR="005F6A0A" w:rsidRPr="00644E9B" w:rsidRDefault="005F6A0A" w:rsidP="005F6A0A">
      <w:pPr>
        <w:pStyle w:val="NoSpacing"/>
      </w:pPr>
    </w:p>
    <w:p w:rsidR="005F6A0A" w:rsidRPr="00644E9B" w:rsidRDefault="005F6A0A" w:rsidP="005F6A0A">
      <w:pPr>
        <w:pStyle w:val="NoSpacing"/>
      </w:pPr>
      <w:r w:rsidRPr="00644E9B">
        <w:tab/>
        <w:t>1503</w:t>
      </w:r>
      <w:r w:rsidRPr="00644E9B">
        <w:tab/>
        <w:t>She made her Will.  (ibid.)</w:t>
      </w:r>
    </w:p>
    <w:p w:rsidR="005F6A0A" w:rsidRPr="00644E9B" w:rsidRDefault="005F6A0A" w:rsidP="005F6A0A">
      <w:pPr>
        <w:pStyle w:val="NoSpacing"/>
      </w:pPr>
    </w:p>
    <w:p w:rsidR="005F6A0A" w:rsidRPr="00644E9B" w:rsidRDefault="005F6A0A" w:rsidP="005F6A0A">
      <w:pPr>
        <w:pStyle w:val="NoSpacing"/>
      </w:pPr>
    </w:p>
    <w:p w:rsidR="005F6A0A" w:rsidRDefault="005F6A0A" w:rsidP="005F6A0A">
      <w:pPr>
        <w:pStyle w:val="NoSpacing"/>
      </w:pPr>
      <w:r w:rsidRPr="00644E9B">
        <w:t>6 December 2015</w:t>
      </w:r>
      <w:bookmarkStart w:id="0" w:name="_GoBack"/>
      <w:bookmarkEnd w:id="0"/>
    </w:p>
    <w:p w:rsidR="006B2F86" w:rsidRPr="00E71FC3" w:rsidRDefault="005F6A0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6A0A" w:rsidRDefault="005F6A0A" w:rsidP="00E71FC3">
      <w:pPr>
        <w:spacing w:after="0" w:line="240" w:lineRule="auto"/>
      </w:pPr>
      <w:r>
        <w:separator/>
      </w:r>
    </w:p>
  </w:endnote>
  <w:endnote w:type="continuationSeparator" w:id="0">
    <w:p w:rsidR="005F6A0A" w:rsidRDefault="005F6A0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6A0A" w:rsidRDefault="005F6A0A" w:rsidP="00E71FC3">
      <w:pPr>
        <w:spacing w:after="0" w:line="240" w:lineRule="auto"/>
      </w:pPr>
      <w:r>
        <w:separator/>
      </w:r>
    </w:p>
  </w:footnote>
  <w:footnote w:type="continuationSeparator" w:id="0">
    <w:p w:rsidR="005F6A0A" w:rsidRDefault="005F6A0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A0A"/>
    <w:rsid w:val="001A7C09"/>
    <w:rsid w:val="005F6A0A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F6FDF"/>
  <w15:chartTrackingRefBased/>
  <w15:docId w15:val="{FF75D734-117E-4D3F-96B8-872DB2A2D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5F6A0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2016-11-30T15:05:00Z</dcterms:created>
  <dcterms:modified xsi:type="dcterms:W3CDTF">2016-11-30T15:06:00Z</dcterms:modified>
</cp:coreProperties>
</file>