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EDOM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held lands in the manor of Weston, Hertfordshire.</w:t>
      </w:r>
    </w:p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E7ED6" w:rsidRDefault="004E7ED6" w:rsidP="004E7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4E7E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ED6" w:rsidRDefault="004E7ED6" w:rsidP="00564E3C">
      <w:pPr>
        <w:spacing w:after="0" w:line="240" w:lineRule="auto"/>
      </w:pPr>
      <w:r>
        <w:separator/>
      </w:r>
    </w:p>
  </w:endnote>
  <w:endnote w:type="continuationSeparator" w:id="0">
    <w:p w:rsidR="004E7ED6" w:rsidRDefault="004E7ED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E7ED6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ED6" w:rsidRDefault="004E7ED6" w:rsidP="00564E3C">
      <w:pPr>
        <w:spacing w:after="0" w:line="240" w:lineRule="auto"/>
      </w:pPr>
      <w:r>
        <w:separator/>
      </w:r>
    </w:p>
  </w:footnote>
  <w:footnote w:type="continuationSeparator" w:id="0">
    <w:p w:rsidR="004E7ED6" w:rsidRDefault="004E7ED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D6"/>
    <w:rsid w:val="00372DC6"/>
    <w:rsid w:val="004E7ED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FC34"/>
  <w15:chartTrackingRefBased/>
  <w15:docId w15:val="{D945F125-8173-487E-B892-4AA16B70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E7E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2015-10-09T12:29:00Z</dcterms:created>
  <dcterms:modified xsi:type="dcterms:W3CDTF">2015-10-09T12:30:00Z</dcterms:modified>
</cp:coreProperties>
</file>