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B41BC" w14:textId="77777777" w:rsidR="0089719B" w:rsidRDefault="0089719B" w:rsidP="008971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EDOLFFE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5245B03F" w14:textId="77777777" w:rsidR="0089719B" w:rsidRDefault="0089719B" w:rsidP="008971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Brenzett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 Husbandman.</w:t>
      </w:r>
    </w:p>
    <w:p w14:paraId="568750E7" w14:textId="77777777" w:rsidR="0089719B" w:rsidRDefault="0089719B" w:rsidP="008971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379CF7" w14:textId="77777777" w:rsidR="0089719B" w:rsidRDefault="0089719B" w:rsidP="008971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8D6A8D" w14:textId="77777777" w:rsidR="0089719B" w:rsidRDefault="0089719B" w:rsidP="008971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Apr.1478</w:t>
      </w:r>
      <w:r>
        <w:rPr>
          <w:rFonts w:ascii="Times New Roman" w:hAnsi="Times New Roman" w:cs="Times New Roman"/>
          <w:sz w:val="24"/>
          <w:szCs w:val="24"/>
        </w:rPr>
        <w:tab/>
        <w:t>He was pardoned of all offences committed by him before 19 April.</w:t>
      </w:r>
    </w:p>
    <w:p w14:paraId="1C3D6D41" w14:textId="77777777" w:rsidR="0089719B" w:rsidRDefault="0089719B" w:rsidP="008971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p.98)</w:t>
      </w:r>
    </w:p>
    <w:p w14:paraId="7B951BC5" w14:textId="77777777" w:rsidR="0089719B" w:rsidRDefault="0089719B" w:rsidP="008971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574782" w14:textId="77777777" w:rsidR="0089719B" w:rsidRDefault="0089719B" w:rsidP="008971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5F1248" w14:textId="77777777" w:rsidR="0089719B" w:rsidRDefault="0089719B" w:rsidP="008971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2021</w:t>
      </w:r>
    </w:p>
    <w:p w14:paraId="1C128B6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1577F7" w14:textId="77777777" w:rsidR="0089719B" w:rsidRDefault="0089719B" w:rsidP="009139A6">
      <w:r>
        <w:separator/>
      </w:r>
    </w:p>
  </w:endnote>
  <w:endnote w:type="continuationSeparator" w:id="0">
    <w:p w14:paraId="56302344" w14:textId="77777777" w:rsidR="0089719B" w:rsidRDefault="008971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C44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6DA0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56F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79E860" w14:textId="77777777" w:rsidR="0089719B" w:rsidRDefault="0089719B" w:rsidP="009139A6">
      <w:r>
        <w:separator/>
      </w:r>
    </w:p>
  </w:footnote>
  <w:footnote w:type="continuationSeparator" w:id="0">
    <w:p w14:paraId="6F769164" w14:textId="77777777" w:rsidR="0089719B" w:rsidRDefault="008971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E954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7A2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9118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19B"/>
    <w:rsid w:val="000666E0"/>
    <w:rsid w:val="002510B7"/>
    <w:rsid w:val="005C130B"/>
    <w:rsid w:val="00826F5C"/>
    <w:rsid w:val="0089719B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79242"/>
  <w15:chartTrackingRefBased/>
  <w15:docId w15:val="{84707187-23B2-44FD-8536-CB183E4C4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2021-03-05T21:57:00Z</dcterms:created>
  <dcterms:modified xsi:type="dcterms:W3CDTF">2021-03-05T21:57:00Z</dcterms:modified>
</cp:coreProperties>
</file>