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E960D" w14:textId="77777777" w:rsidR="008A4CCF" w:rsidRDefault="008A4CCF" w:rsidP="008A4C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EDOLF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fl.1444)</w:t>
      </w:r>
    </w:p>
    <w:p w14:paraId="003F72A7" w14:textId="77777777" w:rsidR="008A4CCF" w:rsidRDefault="008A4CCF" w:rsidP="008A4C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Draper.</w:t>
      </w:r>
    </w:p>
    <w:p w14:paraId="1D1E22F3" w14:textId="77777777" w:rsidR="008A4CCF" w:rsidRDefault="008A4CCF" w:rsidP="008A4C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2F7330" w14:textId="77777777" w:rsidR="008A4CCF" w:rsidRDefault="008A4CCF" w:rsidP="008A4C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62AF10" w14:textId="77777777" w:rsidR="008A4CCF" w:rsidRDefault="008A4CCF" w:rsidP="008A4C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1444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Garbelsham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7E2BC3F" w14:textId="77777777" w:rsidR="008A4CCF" w:rsidRDefault="008A4CCF" w:rsidP="008A4C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965E1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https://waalt.uh.edu/index.php/CP40/732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05CA902" w14:textId="77777777" w:rsidR="008A4CCF" w:rsidRDefault="008A4CCF" w:rsidP="008A4C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CC8FAF" w14:textId="77777777" w:rsidR="008A4CCF" w:rsidRDefault="008A4CCF" w:rsidP="008A4C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B1243D" w14:textId="77777777" w:rsidR="008A4CCF" w:rsidRDefault="008A4CCF" w:rsidP="008A4C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 2022</w:t>
      </w:r>
    </w:p>
    <w:p w14:paraId="7AEDF4B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77A27" w14:textId="77777777" w:rsidR="008A4CCF" w:rsidRDefault="008A4CCF" w:rsidP="009139A6">
      <w:r>
        <w:separator/>
      </w:r>
    </w:p>
  </w:endnote>
  <w:endnote w:type="continuationSeparator" w:id="0">
    <w:p w14:paraId="7FD51F54" w14:textId="77777777" w:rsidR="008A4CCF" w:rsidRDefault="008A4CC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C6AA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E5A4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8561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2122F" w14:textId="77777777" w:rsidR="008A4CCF" w:rsidRDefault="008A4CCF" w:rsidP="009139A6">
      <w:r>
        <w:separator/>
      </w:r>
    </w:p>
  </w:footnote>
  <w:footnote w:type="continuationSeparator" w:id="0">
    <w:p w14:paraId="0928FEF7" w14:textId="77777777" w:rsidR="008A4CCF" w:rsidRDefault="008A4CC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38B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F6A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98F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CCF"/>
    <w:rsid w:val="000666E0"/>
    <w:rsid w:val="002510B7"/>
    <w:rsid w:val="005C130B"/>
    <w:rsid w:val="00826F5C"/>
    <w:rsid w:val="008A4CCF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F597E"/>
  <w15:chartTrackingRefBased/>
  <w15:docId w15:val="{57F974F8-E9B8-4100-84A3-1ABE2A29A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A4C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2022-05-22T09:05:00Z</dcterms:created>
  <dcterms:modified xsi:type="dcterms:W3CDTF">2022-05-22T09:06:00Z</dcterms:modified>
</cp:coreProperties>
</file>