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E0E6D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EDOLF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fl.1451)</w:t>
      </w:r>
    </w:p>
    <w:p w14:paraId="59EC413D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578FB29A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</w:p>
    <w:p w14:paraId="3EC397EF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</w:p>
    <w:p w14:paraId="70A88B6E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Mar.1451</w:t>
      </w:r>
      <w:r>
        <w:rPr>
          <w:rFonts w:eastAsia="Times New Roman" w:cs="Times New Roman"/>
          <w:szCs w:val="24"/>
        </w:rPr>
        <w:tab/>
        <w:t xml:space="preserve">He was imprisoned for declaring that the judgement against him was </w:t>
      </w:r>
      <w:proofErr w:type="gramStart"/>
      <w:r>
        <w:rPr>
          <w:rFonts w:eastAsia="Times New Roman" w:cs="Times New Roman"/>
          <w:szCs w:val="24"/>
        </w:rPr>
        <w:t>false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0CF9F27A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and </w:t>
      </w:r>
      <w:proofErr w:type="gramStart"/>
      <w:r>
        <w:rPr>
          <w:rFonts w:eastAsia="Times New Roman" w:cs="Times New Roman"/>
          <w:szCs w:val="24"/>
        </w:rPr>
        <w:t>also</w:t>
      </w:r>
      <w:proofErr w:type="gramEnd"/>
      <w:r>
        <w:rPr>
          <w:rFonts w:eastAsia="Times New Roman" w:cs="Times New Roman"/>
          <w:szCs w:val="24"/>
        </w:rPr>
        <w:t xml:space="preserve"> for threatening the Mayor’s life.</w:t>
      </w:r>
    </w:p>
    <w:p w14:paraId="6BD7DB01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2F9A767" w14:textId="77777777" w:rsidR="00181C52" w:rsidRDefault="00181C52" w:rsidP="00181C5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p.168 n.5)</w:t>
      </w:r>
    </w:p>
    <w:p w14:paraId="4E9805F1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</w:p>
    <w:p w14:paraId="3928BB21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</w:p>
    <w:p w14:paraId="6A9FACE3" w14:textId="77777777" w:rsidR="00181C52" w:rsidRDefault="00181C52" w:rsidP="00181C5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September 2023</w:t>
      </w:r>
    </w:p>
    <w:p w14:paraId="4F6EBD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BDCC1" w14:textId="77777777" w:rsidR="00181C52" w:rsidRDefault="00181C52" w:rsidP="009139A6">
      <w:r>
        <w:separator/>
      </w:r>
    </w:p>
  </w:endnote>
  <w:endnote w:type="continuationSeparator" w:id="0">
    <w:p w14:paraId="02DC3429" w14:textId="77777777" w:rsidR="00181C52" w:rsidRDefault="00181C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D5F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523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322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4924" w14:textId="77777777" w:rsidR="00181C52" w:rsidRDefault="00181C52" w:rsidP="009139A6">
      <w:r>
        <w:separator/>
      </w:r>
    </w:p>
  </w:footnote>
  <w:footnote w:type="continuationSeparator" w:id="0">
    <w:p w14:paraId="1063E978" w14:textId="77777777" w:rsidR="00181C52" w:rsidRDefault="00181C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13C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EE6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17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52"/>
    <w:rsid w:val="000666E0"/>
    <w:rsid w:val="00181C5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E53B3"/>
  <w15:chartTrackingRefBased/>
  <w15:docId w15:val="{FC350BA9-046A-44B6-BD00-5CBFDF26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2023-09-28T18:51:00Z</dcterms:created>
  <dcterms:modified xsi:type="dcterms:W3CDTF">2023-09-28T18:51:00Z</dcterms:modified>
</cp:coreProperties>
</file>