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EBA3F" w14:textId="77777777" w:rsidR="00350685" w:rsidRDefault="00350685" w:rsidP="003506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EDNAM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fl.1462-3)</w:t>
      </w:r>
    </w:p>
    <w:p w14:paraId="48ABACFF" w14:textId="77777777" w:rsidR="00350685" w:rsidRDefault="00350685" w:rsidP="003506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Stoke-by-Clare, Suffolk. A </w:t>
      </w:r>
      <w:proofErr w:type="gramStart"/>
      <w:r>
        <w:rPr>
          <w:rFonts w:cs="Times New Roman"/>
          <w:szCs w:val="24"/>
        </w:rPr>
        <w:t>friar</w:t>
      </w:r>
      <w:proofErr w:type="gramEnd"/>
      <w:r>
        <w:rPr>
          <w:rFonts w:cs="Times New Roman"/>
          <w:szCs w:val="24"/>
        </w:rPr>
        <w:t>.</w:t>
      </w:r>
    </w:p>
    <w:p w14:paraId="7D188F9F" w14:textId="77777777" w:rsidR="00350685" w:rsidRDefault="00350685" w:rsidP="00350685">
      <w:pPr>
        <w:pStyle w:val="NoSpacing"/>
        <w:rPr>
          <w:rFonts w:cs="Times New Roman"/>
          <w:szCs w:val="24"/>
        </w:rPr>
      </w:pPr>
    </w:p>
    <w:p w14:paraId="324AB090" w14:textId="77777777" w:rsidR="00350685" w:rsidRDefault="00350685" w:rsidP="00350685">
      <w:pPr>
        <w:pStyle w:val="NoSpacing"/>
        <w:rPr>
          <w:rFonts w:cs="Times New Roman"/>
          <w:szCs w:val="24"/>
        </w:rPr>
      </w:pPr>
    </w:p>
    <w:p w14:paraId="76644A11" w14:textId="77777777" w:rsidR="00350685" w:rsidRDefault="00350685" w:rsidP="003506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1462-3</w:t>
      </w:r>
      <w:r>
        <w:rPr>
          <w:rFonts w:cs="Times New Roman"/>
          <w:szCs w:val="24"/>
        </w:rPr>
        <w:tab/>
        <w:t>He became a Doctor of Divinity or Law.</w:t>
      </w:r>
    </w:p>
    <w:p w14:paraId="007A7281" w14:textId="77777777" w:rsidR="00350685" w:rsidRDefault="00350685" w:rsidP="0035068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p.87)</w:t>
      </w:r>
    </w:p>
    <w:p w14:paraId="748769F2" w14:textId="77777777" w:rsidR="00350685" w:rsidRDefault="00350685" w:rsidP="00350685">
      <w:pPr>
        <w:pStyle w:val="NoSpacing"/>
        <w:rPr>
          <w:rFonts w:cs="Times New Roman"/>
          <w:szCs w:val="24"/>
        </w:rPr>
      </w:pPr>
    </w:p>
    <w:p w14:paraId="09F853C4" w14:textId="77777777" w:rsidR="00350685" w:rsidRDefault="00350685" w:rsidP="00350685">
      <w:pPr>
        <w:pStyle w:val="NoSpacing"/>
        <w:rPr>
          <w:rFonts w:cs="Times New Roman"/>
          <w:szCs w:val="24"/>
        </w:rPr>
      </w:pPr>
    </w:p>
    <w:p w14:paraId="16B245F8" w14:textId="77777777" w:rsidR="00350685" w:rsidRDefault="00350685" w:rsidP="003506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11F51D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AEDC9" w14:textId="77777777" w:rsidR="00350685" w:rsidRDefault="00350685" w:rsidP="009139A6">
      <w:r>
        <w:separator/>
      </w:r>
    </w:p>
  </w:endnote>
  <w:endnote w:type="continuationSeparator" w:id="0">
    <w:p w14:paraId="73AB1BD6" w14:textId="77777777" w:rsidR="00350685" w:rsidRDefault="003506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7D5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444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B36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83E61" w14:textId="77777777" w:rsidR="00350685" w:rsidRDefault="00350685" w:rsidP="009139A6">
      <w:r>
        <w:separator/>
      </w:r>
    </w:p>
  </w:footnote>
  <w:footnote w:type="continuationSeparator" w:id="0">
    <w:p w14:paraId="43BC1BB3" w14:textId="77777777" w:rsidR="00350685" w:rsidRDefault="003506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03A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A32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5B6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85"/>
    <w:rsid w:val="000666E0"/>
    <w:rsid w:val="002510B7"/>
    <w:rsid w:val="00270799"/>
    <w:rsid w:val="002E5A01"/>
    <w:rsid w:val="0035068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8B259"/>
  <w15:chartTrackingRefBased/>
  <w15:docId w15:val="{55899D14-C307-48FA-BE1A-D49C7EB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2024-12-13T21:14:00Z</dcterms:created>
  <dcterms:modified xsi:type="dcterms:W3CDTF">2024-12-13T21:15:00Z</dcterms:modified>
</cp:coreProperties>
</file>