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91E82B" w14:textId="77777777" w:rsidR="000A0BF4" w:rsidRDefault="000A0BF4" w:rsidP="000A0B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EDNAM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284665B" w14:textId="77777777" w:rsidR="000A0BF4" w:rsidRDefault="000A0BF4" w:rsidP="000A0B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Coventry. Mercer.</w:t>
      </w:r>
    </w:p>
    <w:p w14:paraId="2C577565" w14:textId="77777777" w:rsidR="000A0BF4" w:rsidRDefault="000A0BF4" w:rsidP="000A0B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23F7059" w14:textId="77777777" w:rsidR="000A0BF4" w:rsidRDefault="000A0BF4" w:rsidP="000A0B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6C5C9D8" w14:textId="77777777" w:rsidR="000A0BF4" w:rsidRDefault="000A0BF4" w:rsidP="000A0B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Isham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him.</w:t>
      </w:r>
    </w:p>
    <w:p w14:paraId="2CDD3032" w14:textId="77777777" w:rsidR="000A0BF4" w:rsidRDefault="000A0BF4" w:rsidP="000A0B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C8EC801" w14:textId="77777777" w:rsidR="000A0BF4" w:rsidRDefault="000A0BF4" w:rsidP="000A0B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C9BA009" w14:textId="77777777" w:rsidR="000A0BF4" w:rsidRDefault="000A0BF4" w:rsidP="000A0B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95752AA" w14:textId="77777777" w:rsidR="000A0BF4" w:rsidRDefault="000A0BF4" w:rsidP="000A0B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March 2021</w:t>
      </w:r>
    </w:p>
    <w:p w14:paraId="4557F51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F78414" w14:textId="77777777" w:rsidR="000A0BF4" w:rsidRDefault="000A0BF4" w:rsidP="009139A6">
      <w:r>
        <w:separator/>
      </w:r>
    </w:p>
  </w:endnote>
  <w:endnote w:type="continuationSeparator" w:id="0">
    <w:p w14:paraId="1A71C664" w14:textId="77777777" w:rsidR="000A0BF4" w:rsidRDefault="000A0B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A482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E4699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7D25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634F65" w14:textId="77777777" w:rsidR="000A0BF4" w:rsidRDefault="000A0BF4" w:rsidP="009139A6">
      <w:r>
        <w:separator/>
      </w:r>
    </w:p>
  </w:footnote>
  <w:footnote w:type="continuationSeparator" w:id="0">
    <w:p w14:paraId="5A24765B" w14:textId="77777777" w:rsidR="000A0BF4" w:rsidRDefault="000A0B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E1AC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67D5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CAF2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BF4"/>
    <w:rsid w:val="000666E0"/>
    <w:rsid w:val="000A0BF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505FB"/>
  <w15:chartTrackingRefBased/>
  <w15:docId w15:val="{BC710026-3BC4-4FE6-B10A-7611673F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A0B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2021-04-15T10:25:00Z</dcterms:created>
  <dcterms:modified xsi:type="dcterms:W3CDTF">2021-04-15T10:26:00Z</dcterms:modified>
</cp:coreProperties>
</file>