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02685" w14:textId="77777777" w:rsidR="001D67E4" w:rsidRDefault="001D67E4" w:rsidP="001D67E4">
      <w:pPr>
        <w:pStyle w:val="NoSpacing"/>
        <w:jc w:val="both"/>
      </w:pPr>
      <w:r>
        <w:rPr>
          <w:u w:val="single"/>
        </w:rPr>
        <w:t>John EDNAHAM</w:t>
      </w:r>
      <w:r>
        <w:t xml:space="preserve">    </w:t>
      </w:r>
      <w:proofErr w:type="gramStart"/>
      <w:r>
        <w:t xml:space="preserve">   (</w:t>
      </w:r>
      <w:proofErr w:type="gramEnd"/>
      <w:r>
        <w:t>fl.1470)</w:t>
      </w:r>
    </w:p>
    <w:p w14:paraId="204285AC" w14:textId="77777777" w:rsidR="001D67E4" w:rsidRDefault="001D67E4" w:rsidP="001D67E4">
      <w:pPr>
        <w:pStyle w:val="NoSpacing"/>
        <w:jc w:val="both"/>
      </w:pPr>
      <w:r>
        <w:t>of Lincoln diocese. Acolyte.</w:t>
      </w:r>
    </w:p>
    <w:p w14:paraId="330EEAA8" w14:textId="77777777" w:rsidR="001D67E4" w:rsidRDefault="001D67E4" w:rsidP="001D67E4">
      <w:pPr>
        <w:pStyle w:val="NoSpacing"/>
        <w:jc w:val="both"/>
      </w:pPr>
    </w:p>
    <w:p w14:paraId="5E4CFA55" w14:textId="77777777" w:rsidR="001D67E4" w:rsidRDefault="001D67E4" w:rsidP="001D67E4">
      <w:pPr>
        <w:pStyle w:val="NoSpacing"/>
        <w:jc w:val="both"/>
      </w:pPr>
    </w:p>
    <w:p w14:paraId="4A2C7DC6" w14:textId="77777777" w:rsidR="001D67E4" w:rsidRDefault="001D67E4" w:rsidP="001D67E4">
      <w:pPr>
        <w:pStyle w:val="NoSpacing"/>
        <w:jc w:val="both"/>
      </w:pPr>
      <w:r>
        <w:t>19 Mar.1470</w:t>
      </w:r>
      <w:r>
        <w:tab/>
        <w:t>He sought a dispensation that he might be promoted to priest’s orders on</w:t>
      </w:r>
    </w:p>
    <w:p w14:paraId="27E1E82D" w14:textId="77777777" w:rsidR="001D67E4" w:rsidRDefault="001D67E4" w:rsidP="001D67E4">
      <w:pPr>
        <w:pStyle w:val="NoSpacing"/>
        <w:jc w:val="both"/>
      </w:pPr>
      <w:r>
        <w:tab/>
      </w:r>
      <w:r>
        <w:tab/>
        <w:t>reaching the age of 23 and he might minister after he had been promoted.</w:t>
      </w:r>
    </w:p>
    <w:p w14:paraId="2094D89F" w14:textId="77777777" w:rsidR="001D67E4" w:rsidRDefault="001D67E4" w:rsidP="001D67E4">
      <w:pPr>
        <w:pStyle w:val="NoSpacing"/>
        <w:ind w:left="1440"/>
      </w:pPr>
      <w:r>
        <w:t>(“Supplications from England and Wales in the Registers of the Apostolic Penitentiary, 1410-1503”, volume II 1464-1492 p.90)</w:t>
      </w:r>
    </w:p>
    <w:p w14:paraId="0947102D" w14:textId="77777777" w:rsidR="001D67E4" w:rsidRDefault="001D67E4" w:rsidP="001D67E4">
      <w:pPr>
        <w:pStyle w:val="NoSpacing"/>
      </w:pPr>
    </w:p>
    <w:p w14:paraId="06443B9C" w14:textId="77777777" w:rsidR="001D67E4" w:rsidRDefault="001D67E4" w:rsidP="001D67E4">
      <w:pPr>
        <w:pStyle w:val="NoSpacing"/>
      </w:pPr>
    </w:p>
    <w:p w14:paraId="601FD34E" w14:textId="02AF7810" w:rsidR="006B2F86" w:rsidRPr="00E71FC3" w:rsidRDefault="001D67E4" w:rsidP="001D67E4">
      <w:pPr>
        <w:pStyle w:val="NoSpacing"/>
      </w:pPr>
      <w:r>
        <w:t>21 September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E686C" w14:textId="77777777" w:rsidR="001D67E4" w:rsidRDefault="001D67E4" w:rsidP="00E71FC3">
      <w:pPr>
        <w:spacing w:after="0" w:line="240" w:lineRule="auto"/>
      </w:pPr>
      <w:r>
        <w:separator/>
      </w:r>
    </w:p>
  </w:endnote>
  <w:endnote w:type="continuationSeparator" w:id="0">
    <w:p w14:paraId="33C14EFC" w14:textId="77777777" w:rsidR="001D67E4" w:rsidRDefault="001D67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474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A403C" w14:textId="77777777" w:rsidR="001D67E4" w:rsidRDefault="001D67E4" w:rsidP="00E71FC3">
      <w:pPr>
        <w:spacing w:after="0" w:line="240" w:lineRule="auto"/>
      </w:pPr>
      <w:r>
        <w:separator/>
      </w:r>
    </w:p>
  </w:footnote>
  <w:footnote w:type="continuationSeparator" w:id="0">
    <w:p w14:paraId="6E6F863A" w14:textId="77777777" w:rsidR="001D67E4" w:rsidRDefault="001D67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E4"/>
    <w:rsid w:val="001A7C09"/>
    <w:rsid w:val="001D67E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8EDE2"/>
  <w15:chartTrackingRefBased/>
  <w15:docId w15:val="{9D79C2DC-7387-4340-A275-7B85C6D6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2018-12-07T21:45:00Z</dcterms:created>
  <dcterms:modified xsi:type="dcterms:W3CDTF">2018-12-07T21:46:00Z</dcterms:modified>
</cp:coreProperties>
</file>