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BB584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EDMUNDSON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6DF499E" w14:textId="4EC6F233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Spofforth.</w:t>
      </w:r>
    </w:p>
    <w:p w14:paraId="7F1802DE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3301FF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E07D82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Carmelites in York by</w:t>
      </w:r>
    </w:p>
    <w:p w14:paraId="713BD750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1FC01844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p.99)</w:t>
      </w:r>
    </w:p>
    <w:p w14:paraId="276FBA74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50AE24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353ED2" w14:textId="77777777" w:rsidR="00326801" w:rsidRDefault="00326801" w:rsidP="003268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2021</w:t>
      </w:r>
    </w:p>
    <w:p w14:paraId="666AA27B" w14:textId="63B7CA6A" w:rsidR="00BA00AB" w:rsidRPr="0032680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268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63CB6" w14:textId="77777777" w:rsidR="00326801" w:rsidRDefault="00326801" w:rsidP="009139A6">
      <w:r>
        <w:separator/>
      </w:r>
    </w:p>
  </w:endnote>
  <w:endnote w:type="continuationSeparator" w:id="0">
    <w:p w14:paraId="11567AD2" w14:textId="77777777" w:rsidR="00326801" w:rsidRDefault="003268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5A3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5AFB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36E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E83BA0" w14:textId="77777777" w:rsidR="00326801" w:rsidRDefault="00326801" w:rsidP="009139A6">
      <w:r>
        <w:separator/>
      </w:r>
    </w:p>
  </w:footnote>
  <w:footnote w:type="continuationSeparator" w:id="0">
    <w:p w14:paraId="16B32776" w14:textId="77777777" w:rsidR="00326801" w:rsidRDefault="003268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8E1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2CA4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0D9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01"/>
    <w:rsid w:val="000666E0"/>
    <w:rsid w:val="002510B7"/>
    <w:rsid w:val="00326801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54CED"/>
  <w15:chartTrackingRefBased/>
  <w15:docId w15:val="{3F745D23-A528-4FFC-97F0-D48936058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2021-04-09T14:44:00Z</dcterms:created>
  <dcterms:modified xsi:type="dcterms:W3CDTF">2021-04-09T14:45:00Z</dcterms:modified>
</cp:coreProperties>
</file>