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FDF59" w14:textId="77777777" w:rsidR="00A70CE9" w:rsidRDefault="00A70CE9" w:rsidP="00A70C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EDMUNDSON</w:t>
      </w:r>
      <w:r>
        <w:rPr>
          <w:rFonts w:ascii="Times New Roman" w:hAnsi="Times New Roman" w:cs="Times New Roman"/>
          <w:sz w:val="24"/>
          <w:szCs w:val="24"/>
        </w:rPr>
        <w:t xml:space="preserve">       (fl.1484)</w:t>
      </w:r>
    </w:p>
    <w:p w14:paraId="33484C7F" w14:textId="384BDB04" w:rsidR="00A70CE9" w:rsidRDefault="00A70CE9" w:rsidP="00A70C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Rosedale Nunnery.</w:t>
      </w:r>
    </w:p>
    <w:p w14:paraId="77AB8504" w14:textId="77777777" w:rsidR="00A70CE9" w:rsidRDefault="00A70CE9" w:rsidP="00A70C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1AE557" w14:textId="77777777" w:rsidR="00A70CE9" w:rsidRDefault="00A70CE9" w:rsidP="00A70C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DCE9E3" w14:textId="77777777" w:rsidR="00A70CE9" w:rsidRDefault="00A70CE9" w:rsidP="00A70C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conventual church of the Austin Friars at</w:t>
      </w:r>
    </w:p>
    <w:p w14:paraId="6A05748A" w14:textId="6B699DC1" w:rsidR="00A70CE9" w:rsidRDefault="00A70CE9" w:rsidP="00A70C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 by William Egremont, Bishop of Dromore(q.v.), by letters dimissory</w:t>
      </w:r>
    </w:p>
    <w:p w14:paraId="4DD5DADE" w14:textId="5735DA9F" w:rsidR="00A70CE9" w:rsidRDefault="00A70CE9" w:rsidP="00A70C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 he was from Carlisle diocese.</w:t>
      </w:r>
    </w:p>
    <w:p w14:paraId="6E54D27C" w14:textId="7D10A950" w:rsidR="00A70CE9" w:rsidRDefault="00A70CE9" w:rsidP="00A70C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p.101)</w:t>
      </w:r>
    </w:p>
    <w:p w14:paraId="3F4A942C" w14:textId="77777777" w:rsidR="00052742" w:rsidRPr="00FF328A" w:rsidRDefault="00052742" w:rsidP="0005274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>26 Feb.1485</w:t>
      </w:r>
      <w:r w:rsidRPr="00FF328A">
        <w:rPr>
          <w:rFonts w:ascii="Times New Roman" w:hAnsi="Times New Roman" w:cs="Times New Roman"/>
          <w:sz w:val="24"/>
          <w:szCs w:val="24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</w:rPr>
        <w:t>deacon</w:t>
      </w:r>
      <w:r w:rsidRPr="00FF328A">
        <w:rPr>
          <w:rFonts w:ascii="Times New Roman" w:hAnsi="Times New Roman" w:cs="Times New Roman"/>
          <w:sz w:val="24"/>
          <w:szCs w:val="24"/>
        </w:rPr>
        <w:t xml:space="preserve"> in in the conventual church of Holy Trinity Priory,</w:t>
      </w:r>
    </w:p>
    <w:p w14:paraId="2B234124" w14:textId="77777777" w:rsidR="00052742" w:rsidRDefault="00052742" w:rsidP="0005274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ab/>
        <w:t>York, by William Egremont, Bishop of Dromore(q.v.)</w:t>
      </w:r>
      <w:r>
        <w:rPr>
          <w:rFonts w:ascii="Times New Roman" w:hAnsi="Times New Roman" w:cs="Times New Roman"/>
          <w:sz w:val="24"/>
          <w:szCs w:val="24"/>
        </w:rPr>
        <w:t>, by letters dimissory,</w:t>
      </w:r>
    </w:p>
    <w:p w14:paraId="0286D4CE" w14:textId="77777777" w:rsidR="00052742" w:rsidRPr="00FF328A" w:rsidRDefault="00052742" w:rsidP="0005274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as he was from Carlisle diocese.</w:t>
      </w:r>
    </w:p>
    <w:p w14:paraId="033C6710" w14:textId="7B8B96D1" w:rsidR="00052742" w:rsidRDefault="00052742" w:rsidP="00A70C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F328A">
        <w:rPr>
          <w:rFonts w:ascii="Times New Roman" w:hAnsi="Times New Roman" w:cs="Times New Roman"/>
          <w:sz w:val="24"/>
          <w:szCs w:val="24"/>
        </w:rPr>
        <w:tab/>
      </w:r>
      <w:r w:rsidRPr="00FF328A"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F328A">
        <w:rPr>
          <w:rFonts w:ascii="Times New Roman" w:hAnsi="Times New Roman" w:cs="Times New Roman"/>
          <w:sz w:val="24"/>
          <w:szCs w:val="24"/>
        </w:rPr>
        <w:t>)</w:t>
      </w:r>
    </w:p>
    <w:p w14:paraId="471BBEA8" w14:textId="77777777" w:rsidR="00A70CE9" w:rsidRDefault="00A70CE9" w:rsidP="00A70C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6E042F" w14:textId="77777777" w:rsidR="00A70CE9" w:rsidRDefault="00A70CE9" w:rsidP="00A70CE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A327B0" w14:textId="3525D899" w:rsidR="00A70CE9" w:rsidRDefault="00A70CE9" w:rsidP="00A70C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2021</w:t>
      </w:r>
    </w:p>
    <w:p w14:paraId="07F3250D" w14:textId="432FEC8B" w:rsidR="00052742" w:rsidRDefault="00052742" w:rsidP="00A70CE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January 2022</w:t>
      </w:r>
    </w:p>
    <w:p w14:paraId="2EC63678" w14:textId="67364FA5" w:rsidR="00BA00AB" w:rsidRPr="00A70CE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70CE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ED9177" w14:textId="77777777" w:rsidR="00A70CE9" w:rsidRDefault="00A70CE9" w:rsidP="009139A6">
      <w:r>
        <w:separator/>
      </w:r>
    </w:p>
  </w:endnote>
  <w:endnote w:type="continuationSeparator" w:id="0">
    <w:p w14:paraId="431677F8" w14:textId="77777777" w:rsidR="00A70CE9" w:rsidRDefault="00A70C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52B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FB83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6B2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4576A" w14:textId="77777777" w:rsidR="00A70CE9" w:rsidRDefault="00A70CE9" w:rsidP="009139A6">
      <w:r>
        <w:separator/>
      </w:r>
    </w:p>
  </w:footnote>
  <w:footnote w:type="continuationSeparator" w:id="0">
    <w:p w14:paraId="789E6EEA" w14:textId="77777777" w:rsidR="00A70CE9" w:rsidRDefault="00A70C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A4BC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CBB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F8B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CE9"/>
    <w:rsid w:val="00052742"/>
    <w:rsid w:val="000666E0"/>
    <w:rsid w:val="002510B7"/>
    <w:rsid w:val="005C130B"/>
    <w:rsid w:val="00826F5C"/>
    <w:rsid w:val="009139A6"/>
    <w:rsid w:val="009448BB"/>
    <w:rsid w:val="00A3176C"/>
    <w:rsid w:val="00A70CE9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F4B3A"/>
  <w15:chartTrackingRefBased/>
  <w15:docId w15:val="{D5A2107F-2FF1-4688-B24F-474EEE18A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2021-05-06T11:08:00Z</dcterms:created>
  <dcterms:modified xsi:type="dcterms:W3CDTF">2022-01-11T10:21:00Z</dcterms:modified>
</cp:coreProperties>
</file>