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06A59" w14:textId="1BC31017" w:rsidR="006B2F86" w:rsidRDefault="00670896" w:rsidP="00E71FC3">
      <w:pPr>
        <w:pStyle w:val="NoSpacing"/>
      </w:pPr>
      <w:r>
        <w:rPr>
          <w:u w:val="single"/>
        </w:rPr>
        <w:t>Robert EDMUNDSON</w:t>
      </w:r>
      <w:r>
        <w:t xml:space="preserve">       (fl.1478)</w:t>
      </w:r>
    </w:p>
    <w:p w14:paraId="254CF84E" w14:textId="69729C4D" w:rsidR="00670896" w:rsidRDefault="00670896" w:rsidP="00E71FC3">
      <w:pPr>
        <w:pStyle w:val="NoSpacing"/>
      </w:pPr>
      <w:r>
        <w:t xml:space="preserve">of </w:t>
      </w:r>
      <w:proofErr w:type="spellStart"/>
      <w:r>
        <w:t>Yedingham</w:t>
      </w:r>
      <w:proofErr w:type="spellEnd"/>
      <w:r w:rsidR="005D5C8E">
        <w:t xml:space="preserve"> Nunnery</w:t>
      </w:r>
      <w:bookmarkStart w:id="0" w:name="_GoBack"/>
      <w:bookmarkEnd w:id="0"/>
      <w:r>
        <w:t>, North Riding of Yorkshire.</w:t>
      </w:r>
    </w:p>
    <w:p w14:paraId="3B6EA4B8" w14:textId="1EB20A47" w:rsidR="00670896" w:rsidRDefault="00670896" w:rsidP="00E71FC3">
      <w:pPr>
        <w:pStyle w:val="NoSpacing"/>
      </w:pPr>
    </w:p>
    <w:p w14:paraId="2F40FAB2" w14:textId="6ADE3B47" w:rsidR="00670896" w:rsidRDefault="00670896" w:rsidP="00E71FC3">
      <w:pPr>
        <w:pStyle w:val="NoSpacing"/>
      </w:pPr>
    </w:p>
    <w:p w14:paraId="73B8F5CC" w14:textId="77777777" w:rsidR="00670896" w:rsidRDefault="00670896" w:rsidP="00670896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19BA8F0B" w14:textId="77777777" w:rsidR="00670896" w:rsidRDefault="00670896" w:rsidP="00670896">
      <w:pPr>
        <w:pStyle w:val="NoSpacing"/>
      </w:pPr>
      <w:r>
        <w:tab/>
      </w:r>
      <w:r>
        <w:tab/>
        <w:t>York Minster, by William Egremont, Bishop of Dromore(q.v.).</w:t>
      </w:r>
    </w:p>
    <w:p w14:paraId="250E5D42" w14:textId="77777777" w:rsidR="00670896" w:rsidRDefault="00670896" w:rsidP="00670896">
      <w:pPr>
        <w:pStyle w:val="NoSpacing"/>
      </w:pPr>
      <w:r>
        <w:tab/>
      </w:r>
      <w:r>
        <w:tab/>
        <w:t>(“York Clergy Ordinations 1475-1500” ed. David M. Smith p.36)</w:t>
      </w:r>
    </w:p>
    <w:p w14:paraId="6A9510F8" w14:textId="51B46F62" w:rsidR="00670896" w:rsidRDefault="00670896" w:rsidP="00E71FC3">
      <w:pPr>
        <w:pStyle w:val="NoSpacing"/>
      </w:pPr>
    </w:p>
    <w:p w14:paraId="1221DF24" w14:textId="387A2811" w:rsidR="00670896" w:rsidRDefault="00670896" w:rsidP="00E71FC3">
      <w:pPr>
        <w:pStyle w:val="NoSpacing"/>
      </w:pPr>
    </w:p>
    <w:p w14:paraId="415FF2A9" w14:textId="3AEA5CA5" w:rsidR="00670896" w:rsidRPr="00670896" w:rsidRDefault="00670896" w:rsidP="00E71FC3">
      <w:pPr>
        <w:pStyle w:val="NoSpacing"/>
      </w:pPr>
      <w:r>
        <w:t>21 January 2020</w:t>
      </w:r>
    </w:p>
    <w:sectPr w:rsidR="00670896" w:rsidRPr="006708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AD7BA" w14:textId="77777777" w:rsidR="00670896" w:rsidRDefault="00670896" w:rsidP="00E71FC3">
      <w:pPr>
        <w:spacing w:after="0" w:line="240" w:lineRule="auto"/>
      </w:pPr>
      <w:r>
        <w:separator/>
      </w:r>
    </w:p>
  </w:endnote>
  <w:endnote w:type="continuationSeparator" w:id="0">
    <w:p w14:paraId="4113F744" w14:textId="77777777" w:rsidR="00670896" w:rsidRDefault="006708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42C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C7B2C" w14:textId="77777777" w:rsidR="00670896" w:rsidRDefault="00670896" w:rsidP="00E71FC3">
      <w:pPr>
        <w:spacing w:after="0" w:line="240" w:lineRule="auto"/>
      </w:pPr>
      <w:r>
        <w:separator/>
      </w:r>
    </w:p>
  </w:footnote>
  <w:footnote w:type="continuationSeparator" w:id="0">
    <w:p w14:paraId="719751AC" w14:textId="77777777" w:rsidR="00670896" w:rsidRDefault="006708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96"/>
    <w:rsid w:val="001A7C09"/>
    <w:rsid w:val="00577BD5"/>
    <w:rsid w:val="005D5C8E"/>
    <w:rsid w:val="00656CBA"/>
    <w:rsid w:val="00670896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3193E"/>
  <w15:chartTrackingRefBased/>
  <w15:docId w15:val="{766DDF04-5FED-4936-A840-012EEDD5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2020-01-21T16:54:00Z</dcterms:created>
  <dcterms:modified xsi:type="dcterms:W3CDTF">2020-01-21T17:05:00Z</dcterms:modified>
</cp:coreProperties>
</file>