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CA539" w14:textId="77777777" w:rsidR="004D3DE8" w:rsidRDefault="004D3DE8" w:rsidP="004D3D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EDMUNDS</w:t>
      </w:r>
      <w:r>
        <w:rPr>
          <w:rFonts w:cs="Times New Roman"/>
          <w:szCs w:val="24"/>
        </w:rPr>
        <w:t xml:space="preserve"> 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154B6F8D" w14:textId="77777777" w:rsidR="004D3DE8" w:rsidRDefault="004D3DE8" w:rsidP="004D3D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A0320A9" w14:textId="77777777" w:rsidR="004D3DE8" w:rsidRDefault="004D3DE8" w:rsidP="004D3DE8">
      <w:pPr>
        <w:pStyle w:val="NoSpacing"/>
        <w:rPr>
          <w:rFonts w:cs="Times New Roman"/>
          <w:szCs w:val="24"/>
        </w:rPr>
      </w:pPr>
    </w:p>
    <w:p w14:paraId="35089BDB" w14:textId="77777777" w:rsidR="004D3DE8" w:rsidRDefault="004D3DE8" w:rsidP="004D3DE8">
      <w:pPr>
        <w:pStyle w:val="NoSpacing"/>
        <w:rPr>
          <w:rFonts w:cs="Times New Roman"/>
          <w:szCs w:val="24"/>
        </w:rPr>
      </w:pPr>
    </w:p>
    <w:p w14:paraId="264FFDB2" w14:textId="77777777" w:rsidR="004D3DE8" w:rsidRDefault="004D3DE8" w:rsidP="004D3D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 xml:space="preserve">He was admitted </w:t>
      </w:r>
      <w:proofErr w:type="gramStart"/>
      <w:r>
        <w:rPr>
          <w:rFonts w:cs="Times New Roman"/>
          <w:szCs w:val="24"/>
        </w:rPr>
        <w:t>at</w:t>
      </w:r>
      <w:proofErr w:type="gramEnd"/>
      <w:r>
        <w:rPr>
          <w:rFonts w:cs="Times New Roman"/>
          <w:szCs w:val="24"/>
        </w:rPr>
        <w:t xml:space="preserve"> Corpus Christi College.</w:t>
      </w:r>
    </w:p>
    <w:p w14:paraId="65C46709" w14:textId="77777777" w:rsidR="004D3DE8" w:rsidRDefault="004D3DE8" w:rsidP="004D3DE8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p.87)</w:t>
      </w:r>
    </w:p>
    <w:p w14:paraId="3AB1A826" w14:textId="77777777" w:rsidR="004D3DE8" w:rsidRDefault="004D3DE8" w:rsidP="004D3DE8">
      <w:pPr>
        <w:pStyle w:val="NoSpacing"/>
        <w:rPr>
          <w:rFonts w:cs="Times New Roman"/>
          <w:szCs w:val="24"/>
        </w:rPr>
      </w:pPr>
    </w:p>
    <w:p w14:paraId="4C8C9883" w14:textId="77777777" w:rsidR="004D3DE8" w:rsidRDefault="004D3DE8" w:rsidP="004D3DE8">
      <w:pPr>
        <w:pStyle w:val="NoSpacing"/>
        <w:rPr>
          <w:rFonts w:cs="Times New Roman"/>
          <w:szCs w:val="24"/>
        </w:rPr>
      </w:pPr>
    </w:p>
    <w:p w14:paraId="48C3CA35" w14:textId="77777777" w:rsidR="004D3DE8" w:rsidRDefault="004D3DE8" w:rsidP="004D3D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42EC4DA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FBD8B9" w14:textId="77777777" w:rsidR="004D3DE8" w:rsidRDefault="004D3DE8" w:rsidP="009139A6">
      <w:r>
        <w:separator/>
      </w:r>
    </w:p>
  </w:endnote>
  <w:endnote w:type="continuationSeparator" w:id="0">
    <w:p w14:paraId="08A49F1B" w14:textId="77777777" w:rsidR="004D3DE8" w:rsidRDefault="004D3D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CFAA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811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5B5D6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A4E973" w14:textId="77777777" w:rsidR="004D3DE8" w:rsidRDefault="004D3DE8" w:rsidP="009139A6">
      <w:r>
        <w:separator/>
      </w:r>
    </w:p>
  </w:footnote>
  <w:footnote w:type="continuationSeparator" w:id="0">
    <w:p w14:paraId="0E96B4C4" w14:textId="77777777" w:rsidR="004D3DE8" w:rsidRDefault="004D3D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BCF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C4D0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6A7B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DE8"/>
    <w:rsid w:val="000666E0"/>
    <w:rsid w:val="002510B7"/>
    <w:rsid w:val="00270799"/>
    <w:rsid w:val="002E5A01"/>
    <w:rsid w:val="004D3DE8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86804"/>
  <w15:chartTrackingRefBased/>
  <w15:docId w15:val="{C44CD334-4C1C-4FF4-9D41-43B1530A5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2024-12-13T21:08:00Z</dcterms:created>
  <dcterms:modified xsi:type="dcterms:W3CDTF">2024-12-13T21:09:00Z</dcterms:modified>
</cp:coreProperties>
</file>