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41881" w14:textId="77777777" w:rsidR="00FF54B5" w:rsidRDefault="00FF54B5" w:rsidP="00FF54B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Johanne EDMUNDS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6A5D0439" w14:textId="77777777" w:rsidR="00FF54B5" w:rsidRDefault="00FF54B5" w:rsidP="00FF54B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Servant of Joanne </w:t>
      </w:r>
      <w:proofErr w:type="spellStart"/>
      <w:r>
        <w:rPr>
          <w:rFonts w:eastAsia="Times New Roman" w:cs="Times New Roman"/>
          <w:szCs w:val="24"/>
        </w:rPr>
        <w:t>Mundeford</w:t>
      </w:r>
      <w:proofErr w:type="spellEnd"/>
      <w:r>
        <w:rPr>
          <w:rFonts w:eastAsia="Times New Roman" w:cs="Times New Roman"/>
          <w:szCs w:val="24"/>
        </w:rPr>
        <w:t xml:space="preserve"> of Glastonbury, Somerset.</w:t>
      </w:r>
    </w:p>
    <w:p w14:paraId="0D77E630" w14:textId="77777777" w:rsidR="00FF54B5" w:rsidRDefault="00FF54B5" w:rsidP="00FF54B5">
      <w:pPr>
        <w:pStyle w:val="NoSpacing"/>
        <w:rPr>
          <w:rFonts w:eastAsia="Times New Roman" w:cs="Times New Roman"/>
          <w:szCs w:val="24"/>
        </w:rPr>
      </w:pPr>
    </w:p>
    <w:p w14:paraId="4BC66CFE" w14:textId="77777777" w:rsidR="00FF54B5" w:rsidRDefault="00FF54B5" w:rsidP="00FF54B5">
      <w:pPr>
        <w:pStyle w:val="NoSpacing"/>
        <w:rPr>
          <w:rFonts w:eastAsia="Times New Roman" w:cs="Times New Roman"/>
          <w:szCs w:val="24"/>
        </w:rPr>
      </w:pPr>
    </w:p>
    <w:p w14:paraId="165036E6" w14:textId="77777777" w:rsidR="00FF54B5" w:rsidRDefault="00FF54B5" w:rsidP="00FF54B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Jun.1484</w:t>
      </w:r>
      <w:r>
        <w:rPr>
          <w:rFonts w:eastAsia="Times New Roman" w:cs="Times New Roman"/>
          <w:szCs w:val="24"/>
        </w:rPr>
        <w:tab/>
        <w:t>Joanne bequeathed her a whole measure of cloth.</w:t>
      </w:r>
    </w:p>
    <w:p w14:paraId="1E56DB3E" w14:textId="77777777" w:rsidR="00FF54B5" w:rsidRDefault="00FF54B5" w:rsidP="00FF54B5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pp.327-8)</w:t>
      </w:r>
    </w:p>
    <w:p w14:paraId="05258A28" w14:textId="77777777" w:rsidR="00FF54B5" w:rsidRDefault="00FF54B5" w:rsidP="00FF54B5">
      <w:pPr>
        <w:pStyle w:val="NoSpacing"/>
        <w:rPr>
          <w:rFonts w:eastAsia="Times New Roman" w:cs="Times New Roman"/>
          <w:szCs w:val="24"/>
        </w:rPr>
      </w:pPr>
    </w:p>
    <w:p w14:paraId="0C31CF97" w14:textId="77777777" w:rsidR="00FF54B5" w:rsidRDefault="00FF54B5" w:rsidP="00FF54B5">
      <w:pPr>
        <w:pStyle w:val="NoSpacing"/>
        <w:rPr>
          <w:rFonts w:eastAsia="Times New Roman" w:cs="Times New Roman"/>
          <w:szCs w:val="24"/>
        </w:rPr>
      </w:pPr>
    </w:p>
    <w:p w14:paraId="6DF58A07" w14:textId="77777777" w:rsidR="00FF54B5" w:rsidRDefault="00FF54B5" w:rsidP="00FF54B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June 2023</w:t>
      </w:r>
    </w:p>
    <w:p w14:paraId="6955611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271E5" w14:textId="77777777" w:rsidR="00FF54B5" w:rsidRDefault="00FF54B5" w:rsidP="009139A6">
      <w:r>
        <w:separator/>
      </w:r>
    </w:p>
  </w:endnote>
  <w:endnote w:type="continuationSeparator" w:id="0">
    <w:p w14:paraId="2BA4521F" w14:textId="77777777" w:rsidR="00FF54B5" w:rsidRDefault="00FF54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D97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02DA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3C6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992C2" w14:textId="77777777" w:rsidR="00FF54B5" w:rsidRDefault="00FF54B5" w:rsidP="009139A6">
      <w:r>
        <w:separator/>
      </w:r>
    </w:p>
  </w:footnote>
  <w:footnote w:type="continuationSeparator" w:id="0">
    <w:p w14:paraId="5FFBBCBD" w14:textId="77777777" w:rsidR="00FF54B5" w:rsidRDefault="00FF54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ADF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D81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2DA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4B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F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583B0"/>
  <w15:chartTrackingRefBased/>
  <w15:docId w15:val="{835B68BC-C119-4B35-BEDC-1FED886A7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2023-06-19T13:46:00Z</dcterms:created>
  <dcterms:modified xsi:type="dcterms:W3CDTF">2023-06-19T13:47:00Z</dcterms:modified>
</cp:coreProperties>
</file>