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9111" w14:textId="77777777" w:rsidR="008B4EB0" w:rsidRPr="00E7071B" w:rsidRDefault="008B4EB0" w:rsidP="0000319E">
      <w:pPr>
        <w:pStyle w:val="NoSpacing"/>
        <w:rPr>
          <w:rFonts w:eastAsia="Times New Roman" w:cs="Times New Roman"/>
          <w:szCs w:val="24"/>
        </w:rPr>
      </w:pPr>
    </w:p>
    <w:sectPr w:rsidR="008B4EB0" w:rsidRPr="00E707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E3A54" w14:textId="77777777" w:rsidR="00416930" w:rsidRDefault="00416930" w:rsidP="009139A6">
      <w:r>
        <w:separator/>
      </w:r>
    </w:p>
  </w:endnote>
  <w:endnote w:type="continuationSeparator" w:id="0">
    <w:p w14:paraId="4BA500C4" w14:textId="77777777" w:rsidR="00416930" w:rsidRDefault="004169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62C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242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532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A6990" w14:textId="77777777" w:rsidR="00416930" w:rsidRDefault="00416930" w:rsidP="009139A6">
      <w:r>
        <w:separator/>
      </w:r>
    </w:p>
  </w:footnote>
  <w:footnote w:type="continuationSeparator" w:id="0">
    <w:p w14:paraId="7ACBCC71" w14:textId="77777777" w:rsidR="00416930" w:rsidRDefault="004169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D1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F59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29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30"/>
    <w:rsid w:val="0000319E"/>
    <w:rsid w:val="000666E0"/>
    <w:rsid w:val="00097CE0"/>
    <w:rsid w:val="002510B7"/>
    <w:rsid w:val="002B58EA"/>
    <w:rsid w:val="00416930"/>
    <w:rsid w:val="005C130B"/>
    <w:rsid w:val="007C7ABE"/>
    <w:rsid w:val="00826F5C"/>
    <w:rsid w:val="008B4EB0"/>
    <w:rsid w:val="009139A6"/>
    <w:rsid w:val="009448BB"/>
    <w:rsid w:val="00947624"/>
    <w:rsid w:val="00A3176C"/>
    <w:rsid w:val="00A920BD"/>
    <w:rsid w:val="00AE65F8"/>
    <w:rsid w:val="00B424D0"/>
    <w:rsid w:val="00BA00AB"/>
    <w:rsid w:val="00CB4ED9"/>
    <w:rsid w:val="00E7071B"/>
    <w:rsid w:val="00EB3209"/>
    <w:rsid w:val="00F41096"/>
    <w:rsid w:val="00F5287F"/>
    <w:rsid w:val="00FC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6480"/>
  <w15:chartTrackingRefBased/>
  <w15:docId w15:val="{022D2A12-827F-4477-8955-0E92A2A2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1041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2023-06-18T20:22:00Z</dcterms:created>
  <dcterms:modified xsi:type="dcterms:W3CDTF">2023-06-19T13:50:00Z</dcterms:modified>
</cp:coreProperties>
</file>