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7C2" w:rsidRDefault="005807C2" w:rsidP="005807C2">
      <w:pPr>
        <w:pStyle w:val="NoSpacing"/>
      </w:pPr>
      <w:r>
        <w:rPr>
          <w:u w:val="single"/>
        </w:rPr>
        <w:t>John EDMUNDES, senior</w:t>
      </w:r>
      <w:r>
        <w:t xml:space="preserve">      (d.1500)</w:t>
      </w:r>
    </w:p>
    <w:p w:rsidR="005807C2" w:rsidRDefault="005807C2" w:rsidP="005807C2">
      <w:pPr>
        <w:pStyle w:val="NoSpacing"/>
      </w:pPr>
      <w:proofErr w:type="gramStart"/>
      <w:r>
        <w:t>of</w:t>
      </w:r>
      <w:proofErr w:type="gramEnd"/>
      <w:r>
        <w:t xml:space="preserve"> Wrentham, Suffolk.</w:t>
      </w:r>
    </w:p>
    <w:p w:rsidR="005807C2" w:rsidRDefault="005807C2" w:rsidP="005807C2">
      <w:pPr>
        <w:pStyle w:val="NoSpacing"/>
      </w:pPr>
    </w:p>
    <w:p w:rsidR="005807C2" w:rsidRDefault="005807C2" w:rsidP="005807C2">
      <w:pPr>
        <w:pStyle w:val="NoSpacing"/>
      </w:pPr>
    </w:p>
    <w:p w:rsidR="005807C2" w:rsidRDefault="005807C2" w:rsidP="005807C2">
      <w:pPr>
        <w:pStyle w:val="NoSpacing"/>
      </w:pPr>
      <w:r>
        <w:tab/>
        <w:t>1500</w:t>
      </w:r>
      <w:r>
        <w:tab/>
        <w:t>Administration of his goods and possessions was granted.</w:t>
      </w:r>
    </w:p>
    <w:p w:rsidR="005807C2" w:rsidRDefault="005807C2" w:rsidP="005807C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23)</w:t>
      </w:r>
    </w:p>
    <w:p w:rsidR="005807C2" w:rsidRDefault="005807C2" w:rsidP="005807C2">
      <w:pPr>
        <w:pStyle w:val="NoSpacing"/>
      </w:pPr>
    </w:p>
    <w:p w:rsidR="005807C2" w:rsidRDefault="005807C2" w:rsidP="005807C2">
      <w:pPr>
        <w:pStyle w:val="NoSpacing"/>
      </w:pPr>
    </w:p>
    <w:p w:rsidR="00E47068" w:rsidRPr="00C009D8" w:rsidRDefault="005807C2" w:rsidP="005807C2">
      <w:pPr>
        <w:pStyle w:val="NoSpacing"/>
      </w:pPr>
      <w:r>
        <w:t>27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7C2" w:rsidRDefault="005807C2" w:rsidP="00920DE3">
      <w:pPr>
        <w:spacing w:after="0" w:line="240" w:lineRule="auto"/>
      </w:pPr>
      <w:r>
        <w:separator/>
      </w:r>
    </w:p>
  </w:endnote>
  <w:endnote w:type="continuationSeparator" w:id="0">
    <w:p w:rsidR="005807C2" w:rsidRDefault="005807C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7C2" w:rsidRDefault="005807C2" w:rsidP="00920DE3">
      <w:pPr>
        <w:spacing w:after="0" w:line="240" w:lineRule="auto"/>
      </w:pPr>
      <w:r>
        <w:separator/>
      </w:r>
    </w:p>
  </w:footnote>
  <w:footnote w:type="continuationSeparator" w:id="0">
    <w:p w:rsidR="005807C2" w:rsidRDefault="005807C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C2"/>
    <w:rsid w:val="00120749"/>
    <w:rsid w:val="005807C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807C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807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2014-07-01T20:24:00Z</dcterms:created>
  <dcterms:modified xsi:type="dcterms:W3CDTF">2014-07-01T20:24:00Z</dcterms:modified>
</cp:coreProperties>
</file>