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AE7E3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  <w:u w:val="single"/>
        </w:rPr>
        <w:t>Roger EDMUNDE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bookmarkEnd w:id="0"/>
    <w:p w:rsidR="00AE7E33" w:rsidRDefault="00AE7E3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Bodmin Priory, Cornwall.</w:t>
      </w:r>
    </w:p>
    <w:p w:rsidR="00AE7E33" w:rsidRDefault="00AE7E3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7E33" w:rsidRDefault="00AE7E3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7E33" w:rsidRDefault="00AE7E33" w:rsidP="00AE7E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Feb.1426</w:t>
      </w:r>
      <w:r>
        <w:rPr>
          <w:rFonts w:ascii="Times New Roman" w:hAnsi="Times New Roman" w:cs="Times New Roman"/>
          <w:sz w:val="24"/>
          <w:szCs w:val="24"/>
        </w:rPr>
        <w:tab/>
        <w:t>He was ordained priest</w:t>
      </w:r>
      <w:r>
        <w:rPr>
          <w:rFonts w:ascii="Times New Roman" w:hAnsi="Times New Roman" w:cs="Times New Roman"/>
          <w:sz w:val="24"/>
          <w:szCs w:val="24"/>
        </w:rPr>
        <w:t xml:space="preserve"> in the chapel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Bishop’s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AE7E33" w:rsidRDefault="00AE7E33" w:rsidP="00AE7E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Devon, by the Bishop.</w:t>
      </w:r>
    </w:p>
    <w:p w:rsidR="00AE7E33" w:rsidRDefault="00AE7E33" w:rsidP="00AE7E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Langley, Bishop of Exeter 1420-55 part 4 p.100)</w:t>
      </w:r>
    </w:p>
    <w:p w:rsidR="00AE7E33" w:rsidRDefault="00AE7E33" w:rsidP="00AE7E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7E33" w:rsidRDefault="00AE7E33" w:rsidP="00AE7E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7E33" w:rsidRDefault="00AE7E33" w:rsidP="00AE7E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March 2016</w:t>
      </w:r>
    </w:p>
    <w:p w:rsidR="00AE7E33" w:rsidRDefault="00AE7E33" w:rsidP="00AE7E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7E33" w:rsidRDefault="00AE7E33" w:rsidP="00AE7E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7E33" w:rsidRPr="00AE7E33" w:rsidRDefault="00AE7E33" w:rsidP="00AE7E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AE7E33" w:rsidRPr="00AE7E3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7E33" w:rsidRDefault="00AE7E33" w:rsidP="00E71FC3">
      <w:pPr>
        <w:spacing w:after="0" w:line="240" w:lineRule="auto"/>
      </w:pPr>
      <w:r>
        <w:separator/>
      </w:r>
    </w:p>
  </w:endnote>
  <w:endnote w:type="continuationSeparator" w:id="0">
    <w:p w:rsidR="00AE7E33" w:rsidRDefault="00AE7E3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7E33" w:rsidRDefault="00AE7E33" w:rsidP="00E71FC3">
      <w:pPr>
        <w:spacing w:after="0" w:line="240" w:lineRule="auto"/>
      </w:pPr>
      <w:r>
        <w:separator/>
      </w:r>
    </w:p>
  </w:footnote>
  <w:footnote w:type="continuationSeparator" w:id="0">
    <w:p w:rsidR="00AE7E33" w:rsidRDefault="00AE7E3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E33"/>
    <w:rsid w:val="00AB52E8"/>
    <w:rsid w:val="00AE7E33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6BEE2"/>
  <w15:chartTrackingRefBased/>
  <w15:docId w15:val="{20885E0B-8D78-4B1A-8840-11854DCE3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2016-03-21T13:20:00Z</dcterms:created>
  <dcterms:modified xsi:type="dcterms:W3CDTF">2016-03-21T13:22:00Z</dcterms:modified>
</cp:coreProperties>
</file>