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8A740" w14:textId="77777777" w:rsidR="00BF402A" w:rsidRDefault="00BF402A" w:rsidP="00BF40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EDMUNDE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fl.1490-2)</w:t>
      </w:r>
    </w:p>
    <w:p w14:paraId="1F6535F1" w14:textId="77777777" w:rsidR="00BF402A" w:rsidRDefault="00BF402A" w:rsidP="00BF40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08D3236A" w14:textId="77777777" w:rsidR="00BF402A" w:rsidRDefault="00BF402A" w:rsidP="00BF402A">
      <w:pPr>
        <w:pStyle w:val="NoSpacing"/>
        <w:rPr>
          <w:rFonts w:cs="Times New Roman"/>
          <w:szCs w:val="24"/>
        </w:rPr>
      </w:pPr>
    </w:p>
    <w:p w14:paraId="27024A37" w14:textId="77777777" w:rsidR="00BF402A" w:rsidRDefault="00BF402A" w:rsidP="00BF402A">
      <w:pPr>
        <w:pStyle w:val="NoSpacing"/>
        <w:rPr>
          <w:rFonts w:cs="Times New Roman"/>
          <w:szCs w:val="24"/>
        </w:rPr>
      </w:pPr>
    </w:p>
    <w:p w14:paraId="1DE5D602" w14:textId="77777777" w:rsidR="00BF402A" w:rsidRDefault="00BF402A" w:rsidP="00BF40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1490</w:t>
      </w:r>
      <w:r>
        <w:rPr>
          <w:rFonts w:cs="Times New Roman"/>
          <w:szCs w:val="24"/>
        </w:rPr>
        <w:tab/>
        <w:t>He became a Fellow of Merton College, Oxford University.</w:t>
      </w:r>
    </w:p>
    <w:p w14:paraId="154FBCC8" w14:textId="77777777" w:rsidR="00BF402A" w:rsidRDefault="00BF402A" w:rsidP="00BF40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(“Memorials of Merton College, with Biographical Notices of the Wardens </w:t>
      </w:r>
    </w:p>
    <w:p w14:paraId="2F0A0505" w14:textId="77777777" w:rsidR="00BF402A" w:rsidRDefault="00BF402A" w:rsidP="00BF402A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and 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 xml:space="preserve">, printed for the Oxford Historical at </w:t>
      </w:r>
    </w:p>
    <w:p w14:paraId="2E6F6BC8" w14:textId="77777777" w:rsidR="00BF402A" w:rsidRDefault="00BF402A" w:rsidP="00BF402A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</w:t>
      </w: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p.243)</w:t>
      </w:r>
    </w:p>
    <w:p w14:paraId="03869EC4" w14:textId="77777777" w:rsidR="00BF402A" w:rsidRDefault="00BF402A" w:rsidP="00BF40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1492</w:t>
      </w:r>
      <w:r>
        <w:rPr>
          <w:rFonts w:cs="Times New Roman"/>
          <w:szCs w:val="24"/>
        </w:rPr>
        <w:tab/>
        <w:t>He was expelled for gross misconduct.   (ibid.)</w:t>
      </w:r>
    </w:p>
    <w:p w14:paraId="5E858723" w14:textId="77777777" w:rsidR="00BF402A" w:rsidRDefault="00BF402A" w:rsidP="00BF402A">
      <w:pPr>
        <w:pStyle w:val="NoSpacing"/>
        <w:rPr>
          <w:rFonts w:cs="Times New Roman"/>
          <w:szCs w:val="24"/>
        </w:rPr>
      </w:pPr>
    </w:p>
    <w:p w14:paraId="439E43EC" w14:textId="77777777" w:rsidR="00BF402A" w:rsidRDefault="00BF402A" w:rsidP="00BF402A">
      <w:pPr>
        <w:pStyle w:val="NoSpacing"/>
        <w:rPr>
          <w:rFonts w:cs="Times New Roman"/>
          <w:szCs w:val="24"/>
        </w:rPr>
      </w:pPr>
    </w:p>
    <w:p w14:paraId="29A09864" w14:textId="77777777" w:rsidR="00BF402A" w:rsidRDefault="00BF402A" w:rsidP="00BF40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February 2025</w:t>
      </w:r>
    </w:p>
    <w:p w14:paraId="1706741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80D86" w14:textId="77777777" w:rsidR="00BF402A" w:rsidRDefault="00BF402A" w:rsidP="009139A6">
      <w:r>
        <w:separator/>
      </w:r>
    </w:p>
  </w:endnote>
  <w:endnote w:type="continuationSeparator" w:id="0">
    <w:p w14:paraId="757AD08C" w14:textId="77777777" w:rsidR="00BF402A" w:rsidRDefault="00BF40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979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7A7B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534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B1405" w14:textId="77777777" w:rsidR="00BF402A" w:rsidRDefault="00BF402A" w:rsidP="009139A6">
      <w:r>
        <w:separator/>
      </w:r>
    </w:p>
  </w:footnote>
  <w:footnote w:type="continuationSeparator" w:id="0">
    <w:p w14:paraId="6FD0C941" w14:textId="77777777" w:rsidR="00BF402A" w:rsidRDefault="00BF40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4F0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14D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451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02A"/>
    <w:rsid w:val="000666E0"/>
    <w:rsid w:val="002510B7"/>
    <w:rsid w:val="00270799"/>
    <w:rsid w:val="005C130B"/>
    <w:rsid w:val="007805C2"/>
    <w:rsid w:val="00826F5C"/>
    <w:rsid w:val="009139A6"/>
    <w:rsid w:val="009411C2"/>
    <w:rsid w:val="009448BB"/>
    <w:rsid w:val="00947624"/>
    <w:rsid w:val="00A3176C"/>
    <w:rsid w:val="00AE65F8"/>
    <w:rsid w:val="00BA00AB"/>
    <w:rsid w:val="00BF402A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E1E4B"/>
  <w15:chartTrackingRefBased/>
  <w15:docId w15:val="{1FD576CA-F4C8-4577-8336-9E80F62DF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2025-02-18T20:20:00Z</dcterms:created>
  <dcterms:modified xsi:type="dcterms:W3CDTF">2025-02-18T20:21:00Z</dcterms:modified>
</cp:coreProperties>
</file>