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F3360" w14:textId="77777777" w:rsidR="00AE3A64" w:rsidRDefault="00AE3A64" w:rsidP="00AE3A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EDMUND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ED2B554" w14:textId="77777777" w:rsidR="00AE3A64" w:rsidRDefault="00AE3A64" w:rsidP="00AE3A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4832DFD" w14:textId="77777777" w:rsidR="00AE3A64" w:rsidRDefault="00AE3A64" w:rsidP="00AE3A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87E78D" w14:textId="77777777" w:rsidR="00AE3A64" w:rsidRDefault="00AE3A64" w:rsidP="00AE3A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CADF3E" w14:textId="77777777" w:rsidR="00AE3A64" w:rsidRDefault="00AE3A64" w:rsidP="00AE3A6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8E33141" w14:textId="77777777" w:rsidR="00AE3A64" w:rsidRDefault="00AE3A64" w:rsidP="00AE3A6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EE55B76" w14:textId="77777777" w:rsidR="00AE3A64" w:rsidRDefault="00AE3A64" w:rsidP="00AE3A6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FF29755" w14:textId="77777777" w:rsidR="00AE3A64" w:rsidRDefault="00AE3A64" w:rsidP="00AE3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46D13" w14:textId="77777777" w:rsidR="00AE3A64" w:rsidRDefault="00AE3A64" w:rsidP="00AE3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93989" w14:textId="77777777" w:rsidR="00AE3A64" w:rsidRDefault="00AE3A64" w:rsidP="00AE3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03FA3C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A468A" w14:textId="77777777" w:rsidR="00AE3A64" w:rsidRDefault="00AE3A64" w:rsidP="009139A6">
      <w:r>
        <w:separator/>
      </w:r>
    </w:p>
  </w:endnote>
  <w:endnote w:type="continuationSeparator" w:id="0">
    <w:p w14:paraId="6F5C34A8" w14:textId="77777777" w:rsidR="00AE3A64" w:rsidRDefault="00AE3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FE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6C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DCD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0DDF" w14:textId="77777777" w:rsidR="00AE3A64" w:rsidRDefault="00AE3A64" w:rsidP="009139A6">
      <w:r>
        <w:separator/>
      </w:r>
    </w:p>
  </w:footnote>
  <w:footnote w:type="continuationSeparator" w:id="0">
    <w:p w14:paraId="737D8B1C" w14:textId="77777777" w:rsidR="00AE3A64" w:rsidRDefault="00AE3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93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43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7E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64"/>
    <w:rsid w:val="000666E0"/>
    <w:rsid w:val="002510B7"/>
    <w:rsid w:val="005C130B"/>
    <w:rsid w:val="00826F5C"/>
    <w:rsid w:val="009139A6"/>
    <w:rsid w:val="009448BB"/>
    <w:rsid w:val="00A3176C"/>
    <w:rsid w:val="00AE3A6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83C40"/>
  <w15:chartTrackingRefBased/>
  <w15:docId w15:val="{A8AA5576-FE3E-43EC-89B9-E792CABA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2022-07-27T20:43:00Z</dcterms:created>
  <dcterms:modified xsi:type="dcterms:W3CDTF">2022-07-27T20:44:00Z</dcterms:modified>
</cp:coreProperties>
</file>