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48CFC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Edward EDMUND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4C153C6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Husbandman.</w:t>
      </w:r>
    </w:p>
    <w:p w14:paraId="77B79D8E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244D7D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DBDACD2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Long(q.v.) brought a plaint of trespass against him and 24 others.</w:t>
      </w:r>
    </w:p>
    <w:p w14:paraId="309BCA28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3A74083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262D595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4A86F80" w14:textId="77777777" w:rsidR="003939D9" w:rsidRDefault="003939D9" w:rsidP="003939D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September 2021</w:t>
      </w:r>
    </w:p>
    <w:p w14:paraId="0CCA481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28919" w14:textId="77777777" w:rsidR="003939D9" w:rsidRDefault="003939D9" w:rsidP="009139A6">
      <w:r>
        <w:separator/>
      </w:r>
    </w:p>
  </w:endnote>
  <w:endnote w:type="continuationSeparator" w:id="0">
    <w:p w14:paraId="2E9D0E31" w14:textId="77777777" w:rsidR="003939D9" w:rsidRDefault="003939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0E6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0EC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A6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B2963" w14:textId="77777777" w:rsidR="003939D9" w:rsidRDefault="003939D9" w:rsidP="009139A6">
      <w:r>
        <w:separator/>
      </w:r>
    </w:p>
  </w:footnote>
  <w:footnote w:type="continuationSeparator" w:id="0">
    <w:p w14:paraId="51DA1104" w14:textId="77777777" w:rsidR="003939D9" w:rsidRDefault="003939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A31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CDE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F31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9D9"/>
    <w:rsid w:val="000666E0"/>
    <w:rsid w:val="002510B7"/>
    <w:rsid w:val="003939D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0FEEC"/>
  <w15:chartTrackingRefBased/>
  <w15:docId w15:val="{9BE54D73-1733-499D-8FC9-97F06C60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39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2021-11-03T21:52:00Z</dcterms:created>
  <dcterms:modified xsi:type="dcterms:W3CDTF">2021-11-03T21:53:00Z</dcterms:modified>
</cp:coreProperties>
</file>