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B4C679" w14:textId="77777777" w:rsidR="004427C9" w:rsidRDefault="004427C9" w:rsidP="004427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EDMONSON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92EC04A" w14:textId="77777777" w:rsidR="004427C9" w:rsidRDefault="004427C9" w:rsidP="004427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Lancaster. Mercer.</w:t>
      </w:r>
    </w:p>
    <w:p w14:paraId="3193906E" w14:textId="77777777" w:rsidR="004427C9" w:rsidRDefault="004427C9" w:rsidP="004427C9">
      <w:pPr>
        <w:rPr>
          <w:rFonts w:ascii="Times New Roman" w:hAnsi="Times New Roman" w:cs="Times New Roman"/>
        </w:rPr>
      </w:pPr>
    </w:p>
    <w:p w14:paraId="0518929F" w14:textId="77777777" w:rsidR="004427C9" w:rsidRDefault="004427C9" w:rsidP="004427C9">
      <w:pPr>
        <w:rPr>
          <w:rFonts w:ascii="Times New Roman" w:hAnsi="Times New Roman" w:cs="Times New Roman"/>
        </w:rPr>
      </w:pPr>
    </w:p>
    <w:p w14:paraId="1ABD9C41" w14:textId="77777777" w:rsidR="004427C9" w:rsidRDefault="004427C9" w:rsidP="004427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Roger Weston(q.v.) brought a plaint of debt against him and John</w:t>
      </w:r>
    </w:p>
    <w:p w14:paraId="77202FD1" w14:textId="77777777" w:rsidR="004427C9" w:rsidRDefault="004427C9" w:rsidP="004427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Edmonson</w:t>
      </w:r>
      <w:proofErr w:type="spellEnd"/>
      <w:r>
        <w:rPr>
          <w:rFonts w:ascii="Times New Roman" w:hAnsi="Times New Roman" w:cs="Times New Roman"/>
        </w:rPr>
        <w:t xml:space="preserve"> of Lancaster(q.v.).</w:t>
      </w:r>
    </w:p>
    <w:p w14:paraId="28D76CB3" w14:textId="77777777" w:rsidR="004427C9" w:rsidRDefault="004427C9" w:rsidP="004427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6B71C799" w14:textId="77777777" w:rsidR="004427C9" w:rsidRDefault="004427C9" w:rsidP="004427C9">
      <w:pPr>
        <w:rPr>
          <w:rFonts w:ascii="Times New Roman" w:hAnsi="Times New Roman" w:cs="Times New Roman"/>
        </w:rPr>
      </w:pPr>
    </w:p>
    <w:p w14:paraId="070317BF" w14:textId="77777777" w:rsidR="004427C9" w:rsidRDefault="004427C9" w:rsidP="004427C9">
      <w:pPr>
        <w:rPr>
          <w:rFonts w:ascii="Times New Roman" w:hAnsi="Times New Roman" w:cs="Times New Roman"/>
        </w:rPr>
      </w:pPr>
    </w:p>
    <w:p w14:paraId="1CB2A1E0" w14:textId="77777777" w:rsidR="004427C9" w:rsidRDefault="004427C9" w:rsidP="004427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April 2019</w:t>
      </w:r>
    </w:p>
    <w:p w14:paraId="09C7961A" w14:textId="77777777" w:rsidR="006B2F86" w:rsidRPr="00E71FC3" w:rsidRDefault="004427C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E5BD89" w14:textId="77777777" w:rsidR="004427C9" w:rsidRDefault="004427C9" w:rsidP="00E71FC3">
      <w:r>
        <w:separator/>
      </w:r>
    </w:p>
  </w:endnote>
  <w:endnote w:type="continuationSeparator" w:id="0">
    <w:p w14:paraId="3A10F150" w14:textId="77777777" w:rsidR="004427C9" w:rsidRDefault="004427C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7E233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D62C47" w14:textId="77777777" w:rsidR="004427C9" w:rsidRDefault="004427C9" w:rsidP="00E71FC3">
      <w:r>
        <w:separator/>
      </w:r>
    </w:p>
  </w:footnote>
  <w:footnote w:type="continuationSeparator" w:id="0">
    <w:p w14:paraId="0F50AB03" w14:textId="77777777" w:rsidR="004427C9" w:rsidRDefault="004427C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C9"/>
    <w:rsid w:val="001A7C09"/>
    <w:rsid w:val="004427C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8ECE4"/>
  <w15:chartTrackingRefBased/>
  <w15:docId w15:val="{A08B4D13-7483-4DF5-8672-28FB58A51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7C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2019-04-11T19:40:00Z</dcterms:created>
  <dcterms:modified xsi:type="dcterms:W3CDTF">2019-04-11T19:41:00Z</dcterms:modified>
</cp:coreProperties>
</file>