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0F97AC" w14:textId="77777777" w:rsidR="006966FD" w:rsidRDefault="006966FD" w:rsidP="006966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EDMONSON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D3A64FF" w14:textId="77777777" w:rsidR="006966FD" w:rsidRDefault="006966FD" w:rsidP="006966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Lancaster. Merchant.</w:t>
      </w:r>
    </w:p>
    <w:p w14:paraId="0441575E" w14:textId="77777777" w:rsidR="006966FD" w:rsidRDefault="006966FD" w:rsidP="006966FD">
      <w:pPr>
        <w:rPr>
          <w:rFonts w:ascii="Times New Roman" w:hAnsi="Times New Roman" w:cs="Times New Roman"/>
        </w:rPr>
      </w:pPr>
    </w:p>
    <w:p w14:paraId="59C1649F" w14:textId="77777777" w:rsidR="006966FD" w:rsidRDefault="006966FD" w:rsidP="006966FD">
      <w:pPr>
        <w:rPr>
          <w:rFonts w:ascii="Times New Roman" w:hAnsi="Times New Roman" w:cs="Times New Roman"/>
        </w:rPr>
      </w:pPr>
    </w:p>
    <w:p w14:paraId="6B3E1FCB" w14:textId="77777777" w:rsidR="006966FD" w:rsidRDefault="006966FD" w:rsidP="006966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Roger Weston(q.v.) brought a plaint of debt against him and Thomas </w:t>
      </w:r>
    </w:p>
    <w:p w14:paraId="4956AE80" w14:textId="77777777" w:rsidR="006966FD" w:rsidRDefault="006966FD" w:rsidP="006966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Edmonson</w:t>
      </w:r>
      <w:proofErr w:type="spellEnd"/>
      <w:r>
        <w:rPr>
          <w:rFonts w:ascii="Times New Roman" w:hAnsi="Times New Roman" w:cs="Times New Roman"/>
        </w:rPr>
        <w:t xml:space="preserve"> of Lancaster(q.v.).</w:t>
      </w:r>
    </w:p>
    <w:p w14:paraId="1D7132CD" w14:textId="77777777" w:rsidR="006966FD" w:rsidRDefault="006966FD" w:rsidP="006966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1AB6B532" w14:textId="77777777" w:rsidR="006966FD" w:rsidRDefault="006966FD" w:rsidP="006966FD">
      <w:pPr>
        <w:rPr>
          <w:rFonts w:ascii="Times New Roman" w:hAnsi="Times New Roman" w:cs="Times New Roman"/>
        </w:rPr>
      </w:pPr>
    </w:p>
    <w:p w14:paraId="6E520705" w14:textId="77777777" w:rsidR="006966FD" w:rsidRDefault="006966FD" w:rsidP="006966FD">
      <w:pPr>
        <w:rPr>
          <w:rFonts w:ascii="Times New Roman" w:hAnsi="Times New Roman" w:cs="Times New Roman"/>
        </w:rPr>
      </w:pPr>
    </w:p>
    <w:p w14:paraId="5BE42C12" w14:textId="77777777" w:rsidR="006966FD" w:rsidRDefault="006966FD" w:rsidP="006966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April 2019</w:t>
      </w:r>
    </w:p>
    <w:p w14:paraId="54EB2AC3" w14:textId="77777777" w:rsidR="006B2F86" w:rsidRPr="00E71FC3" w:rsidRDefault="006966F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3230BC" w14:textId="77777777" w:rsidR="006966FD" w:rsidRDefault="006966FD" w:rsidP="00E71FC3">
      <w:r>
        <w:separator/>
      </w:r>
    </w:p>
  </w:endnote>
  <w:endnote w:type="continuationSeparator" w:id="0">
    <w:p w14:paraId="43FCF6AA" w14:textId="77777777" w:rsidR="006966FD" w:rsidRDefault="006966F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D3D54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D46217" w14:textId="77777777" w:rsidR="006966FD" w:rsidRDefault="006966FD" w:rsidP="00E71FC3">
      <w:r>
        <w:separator/>
      </w:r>
    </w:p>
  </w:footnote>
  <w:footnote w:type="continuationSeparator" w:id="0">
    <w:p w14:paraId="2C457117" w14:textId="77777777" w:rsidR="006966FD" w:rsidRDefault="006966F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6FD"/>
    <w:rsid w:val="001A7C09"/>
    <w:rsid w:val="00577BD5"/>
    <w:rsid w:val="00656CBA"/>
    <w:rsid w:val="006966FD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77032"/>
  <w15:chartTrackingRefBased/>
  <w15:docId w15:val="{1DC78952-7717-48B4-A109-E1AF78BBF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6F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2019-04-11T19:39:00Z</dcterms:created>
  <dcterms:modified xsi:type="dcterms:W3CDTF">2019-04-11T19:40:00Z</dcterms:modified>
</cp:coreProperties>
</file>