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5F47D8" w14:textId="77777777" w:rsidR="00A14FE2" w:rsidRDefault="00A14FE2" w:rsidP="00A14F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EDMONDSON (</w:t>
      </w:r>
      <w:proofErr w:type="gramStart"/>
      <w:r>
        <w:rPr>
          <w:rFonts w:cs="Times New Roman"/>
          <w:szCs w:val="24"/>
          <w:u w:val="single"/>
        </w:rPr>
        <w:t>EDMONTON)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  (fl.1467)</w:t>
      </w:r>
    </w:p>
    <w:p w14:paraId="5453EC01" w14:textId="77777777" w:rsidR="00A14FE2" w:rsidRDefault="00A14FE2" w:rsidP="00A14F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 </w:t>
      </w:r>
      <w:proofErr w:type="gramStart"/>
      <w:r>
        <w:rPr>
          <w:rFonts w:cs="Times New Roman"/>
          <w:szCs w:val="24"/>
        </w:rPr>
        <w:t>friar</w:t>
      </w:r>
      <w:proofErr w:type="gramEnd"/>
      <w:r>
        <w:rPr>
          <w:rFonts w:cs="Times New Roman"/>
          <w:szCs w:val="24"/>
        </w:rPr>
        <w:t>.</w:t>
      </w:r>
    </w:p>
    <w:p w14:paraId="3291C798" w14:textId="77777777" w:rsidR="00A14FE2" w:rsidRDefault="00A14FE2" w:rsidP="00A14FE2">
      <w:pPr>
        <w:pStyle w:val="NoSpacing"/>
        <w:rPr>
          <w:rFonts w:cs="Times New Roman"/>
          <w:szCs w:val="24"/>
        </w:rPr>
      </w:pPr>
    </w:p>
    <w:p w14:paraId="1DA2D4E8" w14:textId="77777777" w:rsidR="00A14FE2" w:rsidRDefault="00A14FE2" w:rsidP="00A14FE2">
      <w:pPr>
        <w:pStyle w:val="NoSpacing"/>
        <w:rPr>
          <w:rFonts w:cs="Times New Roman"/>
          <w:szCs w:val="24"/>
        </w:rPr>
      </w:pPr>
    </w:p>
    <w:p w14:paraId="0ACE9516" w14:textId="77777777" w:rsidR="00A14FE2" w:rsidRDefault="00A14FE2" w:rsidP="00A14F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1467</w:t>
      </w:r>
      <w:r>
        <w:rPr>
          <w:rFonts w:cs="Times New Roman"/>
          <w:szCs w:val="24"/>
        </w:rPr>
        <w:tab/>
        <w:t xml:space="preserve">Became a </w:t>
      </w:r>
      <w:proofErr w:type="gramStart"/>
      <w:r>
        <w:rPr>
          <w:rFonts w:cs="Times New Roman"/>
          <w:szCs w:val="24"/>
        </w:rPr>
        <w:t>Doctor</w:t>
      </w:r>
      <w:proofErr w:type="gramEnd"/>
      <w:r>
        <w:rPr>
          <w:rFonts w:cs="Times New Roman"/>
          <w:szCs w:val="24"/>
        </w:rPr>
        <w:t xml:space="preserve">, possibly </w:t>
      </w:r>
      <w:proofErr w:type="spellStart"/>
      <w:r>
        <w:rPr>
          <w:rFonts w:cs="Times New Roman"/>
          <w:szCs w:val="24"/>
        </w:rPr>
        <w:t>D.Can.L</w:t>
      </w:r>
      <w:proofErr w:type="spellEnd"/>
      <w:r>
        <w:rPr>
          <w:rFonts w:cs="Times New Roman"/>
          <w:szCs w:val="24"/>
        </w:rPr>
        <w:t>.</w:t>
      </w:r>
    </w:p>
    <w:p w14:paraId="323A2770" w14:textId="77777777" w:rsidR="00A14FE2" w:rsidRDefault="00A14FE2" w:rsidP="00A14FE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p.87)</w:t>
      </w:r>
    </w:p>
    <w:p w14:paraId="7C07C13C" w14:textId="77777777" w:rsidR="00A14FE2" w:rsidRDefault="00A14FE2" w:rsidP="00A14FE2">
      <w:pPr>
        <w:pStyle w:val="NoSpacing"/>
        <w:rPr>
          <w:rFonts w:cs="Times New Roman"/>
          <w:szCs w:val="24"/>
        </w:rPr>
      </w:pPr>
    </w:p>
    <w:p w14:paraId="508D1AEC" w14:textId="77777777" w:rsidR="00A14FE2" w:rsidRDefault="00A14FE2" w:rsidP="00A14FE2">
      <w:pPr>
        <w:pStyle w:val="NoSpacing"/>
        <w:rPr>
          <w:rFonts w:cs="Times New Roman"/>
          <w:szCs w:val="24"/>
        </w:rPr>
      </w:pPr>
    </w:p>
    <w:p w14:paraId="504EC0F3" w14:textId="77777777" w:rsidR="00A14FE2" w:rsidRDefault="00A14FE2" w:rsidP="00A14F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December 2024</w:t>
      </w:r>
    </w:p>
    <w:p w14:paraId="5060143A" w14:textId="2EB03FB5" w:rsidR="00BA00AB" w:rsidRPr="00EB3209" w:rsidRDefault="00BA00AB" w:rsidP="00A14FE2">
      <w:pPr>
        <w:pStyle w:val="NoSpacing"/>
        <w:jc w:val="center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D00408" w14:textId="77777777" w:rsidR="00A14FE2" w:rsidRDefault="00A14FE2" w:rsidP="009139A6">
      <w:r>
        <w:separator/>
      </w:r>
    </w:p>
  </w:endnote>
  <w:endnote w:type="continuationSeparator" w:id="0">
    <w:p w14:paraId="79F1B7FC" w14:textId="77777777" w:rsidR="00A14FE2" w:rsidRDefault="00A14F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A5C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F2E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C82C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1D9E0" w14:textId="77777777" w:rsidR="00A14FE2" w:rsidRDefault="00A14FE2" w:rsidP="009139A6">
      <w:r>
        <w:separator/>
      </w:r>
    </w:p>
  </w:footnote>
  <w:footnote w:type="continuationSeparator" w:id="0">
    <w:p w14:paraId="51FD8479" w14:textId="77777777" w:rsidR="00A14FE2" w:rsidRDefault="00A14F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8AAA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DFBE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CCF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FE2"/>
    <w:rsid w:val="000666E0"/>
    <w:rsid w:val="002510B7"/>
    <w:rsid w:val="00270799"/>
    <w:rsid w:val="002E5A01"/>
    <w:rsid w:val="005C130B"/>
    <w:rsid w:val="00826F5C"/>
    <w:rsid w:val="009139A6"/>
    <w:rsid w:val="009411C2"/>
    <w:rsid w:val="009448BB"/>
    <w:rsid w:val="00947624"/>
    <w:rsid w:val="00A14FE2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D9419"/>
  <w15:chartTrackingRefBased/>
  <w15:docId w15:val="{3A612F7C-E1F5-41D8-977C-BF71E7D0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2024-12-13T21:12:00Z</dcterms:created>
  <dcterms:modified xsi:type="dcterms:W3CDTF">2024-12-13T21:13:00Z</dcterms:modified>
</cp:coreProperties>
</file>