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00A0" w:rsidRDefault="007200A0" w:rsidP="007200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EDMONDSON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7200A0" w:rsidRDefault="007200A0" w:rsidP="007200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Gateford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Nottinghamshire.</w:t>
      </w:r>
    </w:p>
    <w:p w:rsidR="007200A0" w:rsidRDefault="007200A0" w:rsidP="007200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00A0" w:rsidRDefault="007200A0" w:rsidP="007200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00A0" w:rsidRDefault="007200A0" w:rsidP="007200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Jul.1419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Nottingham into</w:t>
      </w:r>
    </w:p>
    <w:p w:rsidR="007200A0" w:rsidRDefault="007200A0" w:rsidP="007200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the lands of the late Walter Carleton(q.v.).</w:t>
      </w:r>
    </w:p>
    <w:p w:rsidR="007200A0" w:rsidRDefault="007200A0" w:rsidP="007200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www.inquisitionspostmortem.ac.uk</w:t>
      </w:r>
      <w:r>
        <w:rPr>
          <w:rFonts w:ascii="Times New Roman" w:hAnsi="Times New Roman" w:cs="Times New Roman"/>
          <w:sz w:val="24"/>
          <w:szCs w:val="24"/>
        </w:rPr>
        <w:t xml:space="preserve">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21-179)</w:t>
      </w:r>
    </w:p>
    <w:p w:rsidR="007200A0" w:rsidRDefault="007200A0" w:rsidP="007200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200A0" w:rsidRDefault="007200A0" w:rsidP="007200A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7200A0" w:rsidRDefault="007200A0" w:rsidP="007200A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January 2016</w:t>
      </w:r>
    </w:p>
    <w:sectPr w:rsidR="00DD5B8A" w:rsidRPr="007200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0A0" w:rsidRDefault="007200A0" w:rsidP="00564E3C">
      <w:pPr>
        <w:spacing w:after="0" w:line="240" w:lineRule="auto"/>
      </w:pPr>
      <w:r>
        <w:separator/>
      </w:r>
    </w:p>
  </w:endnote>
  <w:endnote w:type="continuationSeparator" w:id="0">
    <w:p w:rsidR="007200A0" w:rsidRDefault="007200A0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200A0">
      <w:rPr>
        <w:rFonts w:ascii="Times New Roman" w:hAnsi="Times New Roman" w:cs="Times New Roman"/>
        <w:noProof/>
        <w:sz w:val="24"/>
        <w:szCs w:val="24"/>
      </w:rPr>
      <w:t>4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0A0" w:rsidRDefault="007200A0" w:rsidP="00564E3C">
      <w:pPr>
        <w:spacing w:after="0" w:line="240" w:lineRule="auto"/>
      </w:pPr>
      <w:r>
        <w:separator/>
      </w:r>
    </w:p>
  </w:footnote>
  <w:footnote w:type="continuationSeparator" w:id="0">
    <w:p w:rsidR="007200A0" w:rsidRDefault="007200A0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00A0"/>
    <w:rsid w:val="00372DC6"/>
    <w:rsid w:val="00564E3C"/>
    <w:rsid w:val="0064591D"/>
    <w:rsid w:val="007200A0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9707D8"/>
  <w15:chartTrackingRefBased/>
  <w15:docId w15:val="{EA8F596D-175C-412D-82E6-50A3E8AE8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2016-01-04T21:59:00Z</dcterms:created>
  <dcterms:modified xsi:type="dcterms:W3CDTF">2016-01-04T22:00:00Z</dcterms:modified>
</cp:coreProperties>
</file>