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F5427" w14:textId="77777777" w:rsidR="00DB55F1" w:rsidRDefault="00DB55F1" w:rsidP="00DB55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EDMONDES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fl.1492)</w:t>
      </w:r>
    </w:p>
    <w:p w14:paraId="629C1ABB" w14:textId="050E1216" w:rsidR="00DB55F1" w:rsidRDefault="00DB55F1" w:rsidP="00DB55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r>
        <w:rPr>
          <w:rFonts w:cs="Times New Roman"/>
          <w:szCs w:val="24"/>
        </w:rPr>
        <w:t>Ipsley. Yeoman.</w:t>
      </w:r>
    </w:p>
    <w:p w14:paraId="19BA6B7A" w14:textId="77777777" w:rsidR="00DB55F1" w:rsidRDefault="00DB55F1" w:rsidP="00DB55F1">
      <w:pPr>
        <w:pStyle w:val="NoSpacing"/>
        <w:rPr>
          <w:rFonts w:cs="Times New Roman"/>
          <w:szCs w:val="24"/>
        </w:rPr>
      </w:pPr>
    </w:p>
    <w:p w14:paraId="1FB9DE3F" w14:textId="77777777" w:rsidR="00DB55F1" w:rsidRDefault="00DB55F1" w:rsidP="00DB55F1">
      <w:pPr>
        <w:pStyle w:val="NoSpacing"/>
        <w:rPr>
          <w:rFonts w:cs="Times New Roman"/>
          <w:szCs w:val="24"/>
        </w:rPr>
      </w:pPr>
    </w:p>
    <w:p w14:paraId="388FCFD5" w14:textId="77777777" w:rsidR="00DB55F1" w:rsidRDefault="00DB55F1" w:rsidP="00DB55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0024FA05" w14:textId="77777777" w:rsidR="00DB55F1" w:rsidRDefault="00DB55F1" w:rsidP="00DB55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25984AEA" w14:textId="77777777" w:rsidR="00DB55F1" w:rsidRDefault="00DB55F1" w:rsidP="00DB55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Warwickshire.</w:t>
      </w:r>
    </w:p>
    <w:p w14:paraId="5E7EB638" w14:textId="77777777" w:rsidR="00DB55F1" w:rsidRDefault="00DB55F1" w:rsidP="00DB55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3E2167F2" w14:textId="77777777" w:rsidR="00DB55F1" w:rsidRDefault="00DB55F1" w:rsidP="00DB55F1">
      <w:pPr>
        <w:pStyle w:val="NoSpacing"/>
        <w:rPr>
          <w:rFonts w:cs="Times New Roman"/>
          <w:szCs w:val="24"/>
        </w:rPr>
      </w:pPr>
    </w:p>
    <w:p w14:paraId="229D9472" w14:textId="77777777" w:rsidR="00DB55F1" w:rsidRDefault="00DB55F1" w:rsidP="00DB55F1">
      <w:pPr>
        <w:pStyle w:val="NoSpacing"/>
        <w:rPr>
          <w:rFonts w:cs="Times New Roman"/>
          <w:szCs w:val="24"/>
        </w:rPr>
      </w:pPr>
    </w:p>
    <w:p w14:paraId="1254919D" w14:textId="77777777" w:rsidR="00DB55F1" w:rsidRDefault="00DB55F1" w:rsidP="00DB55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2023</w:t>
      </w:r>
    </w:p>
    <w:p w14:paraId="2FAC8440" w14:textId="5162F05A" w:rsidR="00DB55F1" w:rsidRPr="00DB55F1" w:rsidRDefault="00DB55F1" w:rsidP="00DB55F1">
      <w:pPr>
        <w:pStyle w:val="NoSpacing"/>
        <w:rPr>
          <w:rFonts w:cs="Times New Roman"/>
          <w:szCs w:val="24"/>
        </w:rPr>
      </w:pPr>
    </w:p>
    <w:p w14:paraId="3F03C5F6" w14:textId="57C667FB" w:rsidR="00DB55F1" w:rsidRPr="00DB55F1" w:rsidRDefault="00DB55F1" w:rsidP="00DB55F1">
      <w:pPr>
        <w:pStyle w:val="NoSpacing"/>
        <w:rPr>
          <w:rFonts w:cs="Times New Roman"/>
          <w:szCs w:val="24"/>
        </w:rPr>
      </w:pPr>
    </w:p>
    <w:p w14:paraId="7A48D699" w14:textId="152C46F5" w:rsidR="006440BE" w:rsidRPr="00DB55F1" w:rsidRDefault="006440BE" w:rsidP="006440BE">
      <w:pPr>
        <w:pStyle w:val="NoSpacing"/>
        <w:rPr>
          <w:rFonts w:cs="Times New Roman"/>
          <w:szCs w:val="24"/>
        </w:rPr>
      </w:pPr>
    </w:p>
    <w:p w14:paraId="619D1C52" w14:textId="26A13DBC" w:rsidR="006440BE" w:rsidRPr="006440BE" w:rsidRDefault="006440BE" w:rsidP="006440BE">
      <w:pPr>
        <w:pStyle w:val="NoSpacing"/>
        <w:rPr>
          <w:rFonts w:cs="Times New Roman"/>
          <w:szCs w:val="24"/>
        </w:rPr>
      </w:pPr>
    </w:p>
    <w:p w14:paraId="0CD538E8" w14:textId="751DEB79" w:rsidR="006440BE" w:rsidRPr="006440BE" w:rsidRDefault="006440BE" w:rsidP="006440BE">
      <w:pPr>
        <w:pStyle w:val="NoSpacing"/>
        <w:rPr>
          <w:rFonts w:cs="Times New Roman"/>
          <w:szCs w:val="24"/>
        </w:rPr>
      </w:pPr>
    </w:p>
    <w:p w14:paraId="6EC9922C" w14:textId="7A482E29" w:rsidR="006440BE" w:rsidRPr="006440BE" w:rsidRDefault="006440BE" w:rsidP="006440BE">
      <w:pPr>
        <w:pStyle w:val="NoSpacing"/>
        <w:rPr>
          <w:rFonts w:cs="Times New Roman"/>
          <w:szCs w:val="24"/>
        </w:rPr>
      </w:pPr>
    </w:p>
    <w:p w14:paraId="0CCFF6DF" w14:textId="5D3F4E67" w:rsidR="006440BE" w:rsidRPr="006440BE" w:rsidRDefault="006440BE" w:rsidP="006440BE">
      <w:pPr>
        <w:pStyle w:val="NoSpacing"/>
        <w:rPr>
          <w:rFonts w:cs="Times New Roman"/>
          <w:szCs w:val="24"/>
        </w:rPr>
      </w:pPr>
    </w:p>
    <w:p w14:paraId="51F5B82D" w14:textId="18CF0BF0" w:rsidR="00BF7DF7" w:rsidRPr="006440BE" w:rsidRDefault="00BF7DF7" w:rsidP="009139A6">
      <w:pPr>
        <w:pStyle w:val="NoSpacing"/>
        <w:rPr>
          <w:rFonts w:cs="Times New Roman"/>
          <w:szCs w:val="24"/>
        </w:rPr>
      </w:pPr>
    </w:p>
    <w:sectPr w:rsidR="00BF7DF7" w:rsidRPr="006440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9348F" w14:textId="77777777" w:rsidR="0054280A" w:rsidRDefault="0054280A" w:rsidP="009139A6">
      <w:r>
        <w:separator/>
      </w:r>
    </w:p>
  </w:endnote>
  <w:endnote w:type="continuationSeparator" w:id="0">
    <w:p w14:paraId="567AF07A" w14:textId="77777777" w:rsidR="0054280A" w:rsidRDefault="005428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19E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DD8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5E4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BB6F0" w14:textId="77777777" w:rsidR="0054280A" w:rsidRDefault="0054280A" w:rsidP="009139A6">
      <w:r>
        <w:separator/>
      </w:r>
    </w:p>
  </w:footnote>
  <w:footnote w:type="continuationSeparator" w:id="0">
    <w:p w14:paraId="782D74FA" w14:textId="77777777" w:rsidR="0054280A" w:rsidRDefault="005428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24A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DF2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40E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0A"/>
    <w:rsid w:val="000666E0"/>
    <w:rsid w:val="001F1334"/>
    <w:rsid w:val="002510B7"/>
    <w:rsid w:val="004D3A4F"/>
    <w:rsid w:val="0054280A"/>
    <w:rsid w:val="005C130B"/>
    <w:rsid w:val="006440BE"/>
    <w:rsid w:val="00826F5C"/>
    <w:rsid w:val="009139A6"/>
    <w:rsid w:val="009448BB"/>
    <w:rsid w:val="00947624"/>
    <w:rsid w:val="00A3176C"/>
    <w:rsid w:val="00AE65F8"/>
    <w:rsid w:val="00BA00AB"/>
    <w:rsid w:val="00BF7DF7"/>
    <w:rsid w:val="00CB4ED9"/>
    <w:rsid w:val="00CC7FE5"/>
    <w:rsid w:val="00DB55F1"/>
    <w:rsid w:val="00DF61CE"/>
    <w:rsid w:val="00EB3209"/>
    <w:rsid w:val="00F41096"/>
    <w:rsid w:val="00F5287F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E557D"/>
  <w15:chartTrackingRefBased/>
  <w15:docId w15:val="{9B9F3FCC-6466-4031-BEAA-7BE5176A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184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2023-12-19T17:22:00Z</dcterms:created>
  <dcterms:modified xsi:type="dcterms:W3CDTF">2023-12-19T20:41:00Z</dcterms:modified>
</cp:coreProperties>
</file>