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ADD30" w14:textId="77777777" w:rsidR="00551C02" w:rsidRDefault="00551C02" w:rsidP="00551C0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Stephen EDMOND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fl.1425)</w:t>
      </w:r>
    </w:p>
    <w:p w14:paraId="52842EA9" w14:textId="77777777" w:rsidR="00551C02" w:rsidRDefault="00551C02" w:rsidP="00551C0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Monkton, Kent.</w:t>
      </w:r>
    </w:p>
    <w:p w14:paraId="33FEFA63" w14:textId="77777777" w:rsidR="00551C02" w:rsidRDefault="00551C02" w:rsidP="00551C0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7D87E82" w14:textId="77777777" w:rsidR="00551C02" w:rsidRDefault="00551C02" w:rsidP="00551C0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77A1333" w14:textId="77777777" w:rsidR="00551C02" w:rsidRDefault="00551C02" w:rsidP="00551C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1425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113F5A6E" w14:textId="77777777" w:rsidR="00551C02" w:rsidRDefault="00551C02" w:rsidP="00551C0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7B310B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https://www.kentarchaeology.org.uk/Research/Libr/Wills/NameOrder/EF.htm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467CEBB4" w14:textId="77777777" w:rsidR="00551C02" w:rsidRDefault="00551C02" w:rsidP="00551C0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16B25A4" w14:textId="77777777" w:rsidR="00551C02" w:rsidRDefault="00551C02" w:rsidP="00551C0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68FE8D5" w14:textId="77777777" w:rsidR="00551C02" w:rsidRDefault="00551C02" w:rsidP="00551C0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April 2022</w:t>
      </w:r>
    </w:p>
    <w:p w14:paraId="3BDDA6F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E25F0F" w14:textId="77777777" w:rsidR="00551C02" w:rsidRDefault="00551C02" w:rsidP="009139A6">
      <w:r>
        <w:separator/>
      </w:r>
    </w:p>
  </w:endnote>
  <w:endnote w:type="continuationSeparator" w:id="0">
    <w:p w14:paraId="41F3798B" w14:textId="77777777" w:rsidR="00551C02" w:rsidRDefault="00551C0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DA58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D8EB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72DF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5B88A1" w14:textId="77777777" w:rsidR="00551C02" w:rsidRDefault="00551C02" w:rsidP="009139A6">
      <w:r>
        <w:separator/>
      </w:r>
    </w:p>
  </w:footnote>
  <w:footnote w:type="continuationSeparator" w:id="0">
    <w:p w14:paraId="532048B6" w14:textId="77777777" w:rsidR="00551C02" w:rsidRDefault="00551C0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F7F0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13E4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BC6A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C02"/>
    <w:rsid w:val="000666E0"/>
    <w:rsid w:val="002510B7"/>
    <w:rsid w:val="00551C02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2E76C"/>
  <w15:chartTrackingRefBased/>
  <w15:docId w15:val="{72380C9D-27A0-4069-BC77-272E62CA0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51C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EF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2022-04-17T20:05:00Z</dcterms:created>
  <dcterms:modified xsi:type="dcterms:W3CDTF">2022-04-17T20:06:00Z</dcterms:modified>
</cp:coreProperties>
</file>