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5B534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EDMOND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025813B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Yeoman.</w:t>
      </w:r>
    </w:p>
    <w:p w14:paraId="59DB794B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3C90950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771E73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Monkey(q.v.)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Jamys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0ED7FA32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EA61088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D4E602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988A1D5" w14:textId="77777777" w:rsidR="00453A57" w:rsidRDefault="00453A57" w:rsidP="00453A5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5 February 2022</w:t>
      </w:r>
    </w:p>
    <w:p w14:paraId="565E87F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42DFA" w14:textId="77777777" w:rsidR="00453A57" w:rsidRDefault="00453A57" w:rsidP="009139A6">
      <w:r>
        <w:separator/>
      </w:r>
    </w:p>
  </w:endnote>
  <w:endnote w:type="continuationSeparator" w:id="0">
    <w:p w14:paraId="3C0EE880" w14:textId="77777777" w:rsidR="00453A57" w:rsidRDefault="00453A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8B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707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C5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2AF54" w14:textId="77777777" w:rsidR="00453A57" w:rsidRDefault="00453A57" w:rsidP="009139A6">
      <w:r>
        <w:separator/>
      </w:r>
    </w:p>
  </w:footnote>
  <w:footnote w:type="continuationSeparator" w:id="0">
    <w:p w14:paraId="5EAAED0A" w14:textId="77777777" w:rsidR="00453A57" w:rsidRDefault="00453A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6A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9A4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F0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57"/>
    <w:rsid w:val="000666E0"/>
    <w:rsid w:val="002510B7"/>
    <w:rsid w:val="00453A5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114C0"/>
  <w15:chartTrackingRefBased/>
  <w15:docId w15:val="{EF6FC5C6-A638-4B17-BC59-FD96FE01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3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2022-03-13T21:20:00Z</dcterms:created>
  <dcterms:modified xsi:type="dcterms:W3CDTF">2022-03-13T21:21:00Z</dcterms:modified>
</cp:coreProperties>
</file>