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59082" w14:textId="77777777" w:rsidR="004F6394" w:rsidRDefault="004F6394" w:rsidP="004F63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EDMOND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0D558B25" w14:textId="77777777" w:rsidR="004F6394" w:rsidRDefault="004F6394" w:rsidP="004F63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Salisbury. Butcher.</w:t>
      </w:r>
    </w:p>
    <w:p w14:paraId="25C7BB99" w14:textId="77777777" w:rsidR="004F6394" w:rsidRDefault="004F6394" w:rsidP="004F6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74960C" w14:textId="77777777" w:rsidR="004F6394" w:rsidRDefault="004F6394" w:rsidP="004F6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AD56C6" w14:textId="77777777" w:rsidR="004F6394" w:rsidRDefault="004F6394" w:rsidP="004F63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45E6D30E" w14:textId="77777777" w:rsidR="004F6394" w:rsidRDefault="004F6394" w:rsidP="004F63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33B93DB" w14:textId="77777777" w:rsidR="004F6394" w:rsidRDefault="004F6394" w:rsidP="004F6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A4153E" w14:textId="77777777" w:rsidR="004F6394" w:rsidRDefault="004F6394" w:rsidP="004F63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CFDFD0" w14:textId="77777777" w:rsidR="004F6394" w:rsidRDefault="004F6394" w:rsidP="004F63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2022</w:t>
      </w:r>
    </w:p>
    <w:p w14:paraId="78DDF49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9B1F3" w14:textId="77777777" w:rsidR="004F6394" w:rsidRDefault="004F6394" w:rsidP="009139A6">
      <w:r>
        <w:separator/>
      </w:r>
    </w:p>
  </w:endnote>
  <w:endnote w:type="continuationSeparator" w:id="0">
    <w:p w14:paraId="41425EF0" w14:textId="77777777" w:rsidR="004F6394" w:rsidRDefault="004F63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410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0EDA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9BE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CC7C6" w14:textId="77777777" w:rsidR="004F6394" w:rsidRDefault="004F6394" w:rsidP="009139A6">
      <w:r>
        <w:separator/>
      </w:r>
    </w:p>
  </w:footnote>
  <w:footnote w:type="continuationSeparator" w:id="0">
    <w:p w14:paraId="0AFC1F69" w14:textId="77777777" w:rsidR="004F6394" w:rsidRDefault="004F63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CAC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4E7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EB2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394"/>
    <w:rsid w:val="000666E0"/>
    <w:rsid w:val="002510B7"/>
    <w:rsid w:val="004F639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D520D"/>
  <w15:chartTrackingRefBased/>
  <w15:docId w15:val="{E898C960-B838-42B9-9FE8-958DAE39A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4F639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2022-02-18T17:19:00Z</dcterms:created>
  <dcterms:modified xsi:type="dcterms:W3CDTF">2022-02-18T17:22:00Z</dcterms:modified>
</cp:coreProperties>
</file>