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FAFD5E" w14:textId="77777777" w:rsidR="00E02338" w:rsidRDefault="00E02338" w:rsidP="00E023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EDMOND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AD6BD1D" w14:textId="77777777" w:rsidR="00E02338" w:rsidRDefault="00E02338" w:rsidP="00E023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Gentleman.</w:t>
      </w:r>
    </w:p>
    <w:p w14:paraId="2B21E3B1" w14:textId="77777777" w:rsidR="00E02338" w:rsidRDefault="00E02338" w:rsidP="00E02338">
      <w:pPr>
        <w:rPr>
          <w:rFonts w:ascii="Times New Roman" w:hAnsi="Times New Roman" w:cs="Times New Roman"/>
        </w:rPr>
      </w:pPr>
    </w:p>
    <w:p w14:paraId="4E28D531" w14:textId="77777777" w:rsidR="00E02338" w:rsidRDefault="00E02338" w:rsidP="00E02338">
      <w:pPr>
        <w:rPr>
          <w:rFonts w:ascii="Times New Roman" w:hAnsi="Times New Roman" w:cs="Times New Roman"/>
        </w:rPr>
      </w:pPr>
    </w:p>
    <w:p w14:paraId="0F87951E" w14:textId="77777777" w:rsidR="00E02338" w:rsidRDefault="00E02338" w:rsidP="00E023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Okyngton</w:t>
      </w:r>
      <w:proofErr w:type="spellEnd"/>
      <w:r>
        <w:rPr>
          <w:rFonts w:ascii="Times New Roman" w:hAnsi="Times New Roman" w:cs="Times New Roman"/>
        </w:rPr>
        <w:t>(q.v.) brought a plaint of debt against him, Elizabeth</w:t>
      </w:r>
    </w:p>
    <w:p w14:paraId="5F704AFB" w14:textId="77777777" w:rsidR="00E02338" w:rsidRDefault="00E02338" w:rsidP="00E02338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Mores of Cambridge(q.v.), William </w:t>
      </w:r>
      <w:proofErr w:type="spellStart"/>
      <w:r>
        <w:rPr>
          <w:rFonts w:ascii="Times New Roman" w:hAnsi="Times New Roman" w:cs="Times New Roman"/>
        </w:rPr>
        <w:t>Croweford</w:t>
      </w:r>
      <w:proofErr w:type="spellEnd"/>
      <w:r>
        <w:rPr>
          <w:rFonts w:ascii="Times New Roman" w:hAnsi="Times New Roman" w:cs="Times New Roman"/>
        </w:rPr>
        <w:t xml:space="preserve"> of Hayes, Middlesex(q.v.) and John Mores of </w:t>
      </w:r>
      <w:proofErr w:type="spellStart"/>
      <w:r>
        <w:rPr>
          <w:rFonts w:ascii="Times New Roman" w:hAnsi="Times New Roman" w:cs="Times New Roman"/>
        </w:rPr>
        <w:t>Clapthorn</w:t>
      </w:r>
      <w:proofErr w:type="spellEnd"/>
      <w:r>
        <w:rPr>
          <w:rFonts w:ascii="Times New Roman" w:hAnsi="Times New Roman" w:cs="Times New Roman"/>
        </w:rPr>
        <w:t>, Northamptonshire(q.v.).</w:t>
      </w:r>
    </w:p>
    <w:p w14:paraId="71F96A07" w14:textId="77777777" w:rsidR="00E02338" w:rsidRDefault="00E02338" w:rsidP="00E023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3608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8658F80" w14:textId="77777777" w:rsidR="00E02338" w:rsidRDefault="00E02338" w:rsidP="00E02338">
      <w:pPr>
        <w:rPr>
          <w:rFonts w:ascii="Times New Roman" w:hAnsi="Times New Roman" w:cs="Times New Roman"/>
        </w:rPr>
      </w:pPr>
    </w:p>
    <w:p w14:paraId="3B3EC5D7" w14:textId="77777777" w:rsidR="00E02338" w:rsidRDefault="00E02338" w:rsidP="00E02338">
      <w:pPr>
        <w:rPr>
          <w:rFonts w:ascii="Times New Roman" w:hAnsi="Times New Roman" w:cs="Times New Roman"/>
        </w:rPr>
      </w:pPr>
    </w:p>
    <w:p w14:paraId="7238A69D" w14:textId="77777777" w:rsidR="00E02338" w:rsidRPr="00553175" w:rsidRDefault="00E02338" w:rsidP="00E023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August 2018</w:t>
      </w:r>
    </w:p>
    <w:p w14:paraId="64C2F0AF" w14:textId="77777777" w:rsidR="006B2F86" w:rsidRPr="00E71FC3" w:rsidRDefault="00E0233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E9B15C" w14:textId="77777777" w:rsidR="00E02338" w:rsidRDefault="00E02338" w:rsidP="00E71FC3">
      <w:r>
        <w:separator/>
      </w:r>
    </w:p>
  </w:endnote>
  <w:endnote w:type="continuationSeparator" w:id="0">
    <w:p w14:paraId="06D1187D" w14:textId="77777777" w:rsidR="00E02338" w:rsidRDefault="00E0233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7B938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9846DD" w14:textId="77777777" w:rsidR="00E02338" w:rsidRDefault="00E02338" w:rsidP="00E71FC3">
      <w:r>
        <w:separator/>
      </w:r>
    </w:p>
  </w:footnote>
  <w:footnote w:type="continuationSeparator" w:id="0">
    <w:p w14:paraId="72E3C411" w14:textId="77777777" w:rsidR="00E02338" w:rsidRDefault="00E0233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338"/>
    <w:rsid w:val="001A7C09"/>
    <w:rsid w:val="00577BD5"/>
    <w:rsid w:val="00656CBA"/>
    <w:rsid w:val="006A1F77"/>
    <w:rsid w:val="00733BE7"/>
    <w:rsid w:val="00AB52E8"/>
    <w:rsid w:val="00B16D3F"/>
    <w:rsid w:val="00BB41AC"/>
    <w:rsid w:val="00E0233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0A64A"/>
  <w15:chartTrackingRefBased/>
  <w15:docId w15:val="{34D43C33-EBBA-431A-9AAE-9BA3B1014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0233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023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2018-09-13T18:17:00Z</dcterms:created>
  <dcterms:modified xsi:type="dcterms:W3CDTF">2018-09-13T18:18:00Z</dcterms:modified>
</cp:coreProperties>
</file>