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576C7" w14:textId="75525F58" w:rsidR="008B1CDE" w:rsidRDefault="008B1CDE" w:rsidP="008B1C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EDMOND</w:t>
      </w:r>
      <w:r>
        <w:rPr>
          <w:rFonts w:ascii="Times New Roman" w:hAnsi="Times New Roman" w:cs="Times New Roman"/>
          <w:sz w:val="24"/>
          <w:szCs w:val="24"/>
        </w:rPr>
        <w:t xml:space="preserve">       (fl.1484)</w:t>
      </w:r>
    </w:p>
    <w:p w14:paraId="08BA8411" w14:textId="77777777" w:rsidR="008B1CDE" w:rsidRDefault="008B1CDE" w:rsidP="008B1C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Cutler.</w:t>
      </w:r>
    </w:p>
    <w:p w14:paraId="7669367F" w14:textId="77777777" w:rsidR="008B1CDE" w:rsidRDefault="008B1CDE" w:rsidP="008B1C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5C9A6D" w14:textId="77777777" w:rsidR="008B1CDE" w:rsidRDefault="008B1CDE" w:rsidP="008B1C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9D1DD8" w14:textId="77777777" w:rsidR="008B1CDE" w:rsidRDefault="008B1CDE" w:rsidP="008B1C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1484</w:t>
      </w:r>
      <w:r>
        <w:rPr>
          <w:rFonts w:ascii="Times New Roman" w:hAnsi="Times New Roman" w:cs="Times New Roman"/>
          <w:sz w:val="24"/>
          <w:szCs w:val="24"/>
        </w:rPr>
        <w:tab/>
        <w:t>He took on an apprentice, William Haslop(q.v.).</w:t>
      </w:r>
    </w:p>
    <w:p w14:paraId="3A8E9D91" w14:textId="4C5FFCA4" w:rsidR="008B1CDE" w:rsidRDefault="008B1CDE" w:rsidP="008B1C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3322F">
        <w:rPr>
          <w:rFonts w:ascii="Times New Roman" w:hAnsi="Times New Roman" w:cs="Times New Roman"/>
          <w:sz w:val="24"/>
          <w:szCs w:val="24"/>
        </w:rPr>
        <w:t>(London Apprenticeship Abstracts 1442-1850)</w:t>
      </w:r>
    </w:p>
    <w:p w14:paraId="196BFC91" w14:textId="6123664C" w:rsidR="004718BE" w:rsidRDefault="004718BE" w:rsidP="008B1C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1485-6</w:t>
      </w:r>
      <w:r>
        <w:rPr>
          <w:rFonts w:ascii="Times New Roman" w:hAnsi="Times New Roman" w:cs="Times New Roman"/>
          <w:sz w:val="24"/>
          <w:szCs w:val="24"/>
        </w:rPr>
        <w:tab/>
        <w:t>He paid 10s towards his entry into the Cutlers’ Company.</w:t>
      </w:r>
    </w:p>
    <w:p w14:paraId="186553CB" w14:textId="0F52DE0D" w:rsidR="004718BE" w:rsidRDefault="004718BE" w:rsidP="004718BE">
      <w:pPr>
        <w:pStyle w:val="NoSpacing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(“History of the Cutlers’ Company of London and of the Minor Cutlery Crafts, With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Biographical Notices of Early London Cutlers” by Charles Welch vol.I published by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Cutlers’ Company 1916 p.</w:t>
      </w:r>
      <w:r>
        <w:rPr>
          <w:rFonts w:ascii="Times New Roman" w:eastAsia="Times New Roman" w:hAnsi="Times New Roman" w:cs="Times New Roman"/>
          <w:sz w:val="24"/>
          <w:szCs w:val="24"/>
        </w:rPr>
        <w:t>368)</w:t>
      </w:r>
    </w:p>
    <w:p w14:paraId="26184F32" w14:textId="024C5E34" w:rsidR="004718BE" w:rsidRDefault="004718BE" w:rsidP="008B1C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3FA310" w14:textId="77777777" w:rsidR="008B1CDE" w:rsidRDefault="008B1CDE" w:rsidP="008B1C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5F590F" w14:textId="77777777" w:rsidR="008B1CDE" w:rsidRDefault="008B1CDE" w:rsidP="008B1C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E8496C" w14:textId="791D599B" w:rsidR="008B1CDE" w:rsidRDefault="008B1CDE" w:rsidP="008B1C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May 2022</w:t>
      </w:r>
    </w:p>
    <w:p w14:paraId="76039B0C" w14:textId="0C6D9777" w:rsidR="004718BE" w:rsidRDefault="004718BE" w:rsidP="008B1C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March 2023</w:t>
      </w:r>
    </w:p>
    <w:p w14:paraId="18397D2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20BF66" w14:textId="77777777" w:rsidR="00D04750" w:rsidRDefault="00D04750" w:rsidP="009139A6">
      <w:r>
        <w:separator/>
      </w:r>
    </w:p>
  </w:endnote>
  <w:endnote w:type="continuationSeparator" w:id="0">
    <w:p w14:paraId="5180A9A9" w14:textId="77777777" w:rsidR="00D04750" w:rsidRDefault="00D0475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500C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924F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80BD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E3622" w14:textId="77777777" w:rsidR="00D04750" w:rsidRDefault="00D04750" w:rsidP="009139A6">
      <w:r>
        <w:separator/>
      </w:r>
    </w:p>
  </w:footnote>
  <w:footnote w:type="continuationSeparator" w:id="0">
    <w:p w14:paraId="07B42FCB" w14:textId="77777777" w:rsidR="00D04750" w:rsidRDefault="00D0475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DB89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6A69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D6B8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CDE"/>
    <w:rsid w:val="000666E0"/>
    <w:rsid w:val="002257C1"/>
    <w:rsid w:val="002510B7"/>
    <w:rsid w:val="00327824"/>
    <w:rsid w:val="004718BE"/>
    <w:rsid w:val="005C130B"/>
    <w:rsid w:val="00826F5C"/>
    <w:rsid w:val="008B1CDE"/>
    <w:rsid w:val="009139A6"/>
    <w:rsid w:val="009448BB"/>
    <w:rsid w:val="00A3176C"/>
    <w:rsid w:val="00AE65F8"/>
    <w:rsid w:val="00BA00AB"/>
    <w:rsid w:val="00CB4ED9"/>
    <w:rsid w:val="00D04750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32655"/>
  <w15:chartTrackingRefBased/>
  <w15:docId w15:val="{D3A0A9F0-9D86-46FF-A1B3-A7992BBE7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2022-05-16T13:16:00Z</dcterms:created>
  <dcterms:modified xsi:type="dcterms:W3CDTF">2023-03-02T11:20:00Z</dcterms:modified>
</cp:coreProperties>
</file>