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4C7D0" w14:textId="1AE58B62" w:rsidR="00AF0CE0" w:rsidRDefault="00AF0CE0" w:rsidP="00AF0CE0">
      <w:pPr>
        <w:pStyle w:val="NoSpacing"/>
      </w:pPr>
      <w:r>
        <w:rPr>
          <w:u w:val="single"/>
        </w:rPr>
        <w:t>James EDMOND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1</w:t>
      </w:r>
      <w:r>
        <w:t>)</w:t>
      </w:r>
    </w:p>
    <w:p w14:paraId="24124FBB" w14:textId="77777777" w:rsidR="00AF0CE0" w:rsidRDefault="00AF0CE0" w:rsidP="00AF0CE0">
      <w:pPr>
        <w:pStyle w:val="NoSpacing"/>
      </w:pPr>
      <w:r>
        <w:t>of the diocese of Exeter.</w:t>
      </w:r>
    </w:p>
    <w:p w14:paraId="6D897240" w14:textId="77777777" w:rsidR="00AF0CE0" w:rsidRDefault="00AF0CE0" w:rsidP="00AF0CE0">
      <w:pPr>
        <w:pStyle w:val="NoSpacing"/>
      </w:pPr>
    </w:p>
    <w:p w14:paraId="4CF0FFBA" w14:textId="77777777" w:rsidR="00AF0CE0" w:rsidRDefault="00AF0CE0" w:rsidP="00AF0CE0">
      <w:pPr>
        <w:pStyle w:val="NoSpacing"/>
      </w:pPr>
    </w:p>
    <w:p w14:paraId="548F73C9" w14:textId="1226C1C4" w:rsidR="00AF0CE0" w:rsidRDefault="00AF0CE0" w:rsidP="00AF0CE0">
      <w:pPr>
        <w:pStyle w:val="NoSpacing"/>
      </w:pPr>
      <w:r>
        <w:t xml:space="preserve"> 5 Oct.1411</w:t>
      </w:r>
      <w:r>
        <w:tab/>
        <w:t xml:space="preserve">He was ordained to his first tonsure in </w:t>
      </w:r>
      <w:r>
        <w:t>the manor of Penryn, Cornwall.</w:t>
      </w:r>
    </w:p>
    <w:p w14:paraId="1E59D178" w14:textId="12AA2789" w:rsidR="00AF0CE0" w:rsidRDefault="00AF0CE0" w:rsidP="00AF0CE0">
      <w:pPr>
        <w:pStyle w:val="NoSpacing"/>
      </w:pPr>
      <w:r>
        <w:tab/>
      </w:r>
      <w:r>
        <w:tab/>
        <w:t>(“Stafford Register” pp.431 and 42</w:t>
      </w:r>
      <w:r>
        <w:t>6</w:t>
      </w:r>
      <w:bookmarkStart w:id="0" w:name="_GoBack"/>
      <w:bookmarkEnd w:id="0"/>
      <w:r>
        <w:t>)</w:t>
      </w:r>
    </w:p>
    <w:p w14:paraId="76C5AE33" w14:textId="77777777" w:rsidR="00AF0CE0" w:rsidRDefault="00AF0CE0" w:rsidP="00AF0CE0">
      <w:pPr>
        <w:pStyle w:val="NoSpacing"/>
      </w:pPr>
    </w:p>
    <w:p w14:paraId="18B8D0EB" w14:textId="77777777" w:rsidR="00AF0CE0" w:rsidRDefault="00AF0CE0" w:rsidP="00AF0CE0">
      <w:pPr>
        <w:pStyle w:val="NoSpacing"/>
      </w:pPr>
    </w:p>
    <w:p w14:paraId="05337A8D" w14:textId="77777777" w:rsidR="00AF0CE0" w:rsidRPr="00BB1BE8" w:rsidRDefault="00AF0CE0" w:rsidP="00AF0CE0">
      <w:pPr>
        <w:pStyle w:val="NoSpacing"/>
      </w:pPr>
      <w:r>
        <w:t>27 May 2019</w:t>
      </w:r>
    </w:p>
    <w:p w14:paraId="291175F4" w14:textId="5D91D1A6" w:rsidR="006B2F86" w:rsidRPr="00AF0CE0" w:rsidRDefault="00AF0CE0" w:rsidP="00E71FC3">
      <w:pPr>
        <w:pStyle w:val="NoSpacing"/>
      </w:pPr>
    </w:p>
    <w:sectPr w:rsidR="006B2F86" w:rsidRPr="00AF0C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62D4B" w14:textId="77777777" w:rsidR="00AF0CE0" w:rsidRDefault="00AF0CE0" w:rsidP="00E71FC3">
      <w:pPr>
        <w:spacing w:after="0" w:line="240" w:lineRule="auto"/>
      </w:pPr>
      <w:r>
        <w:separator/>
      </w:r>
    </w:p>
  </w:endnote>
  <w:endnote w:type="continuationSeparator" w:id="0">
    <w:p w14:paraId="1467B5D1" w14:textId="77777777" w:rsidR="00AF0CE0" w:rsidRDefault="00AF0C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1BF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15C8E" w14:textId="77777777" w:rsidR="00AF0CE0" w:rsidRDefault="00AF0CE0" w:rsidP="00E71FC3">
      <w:pPr>
        <w:spacing w:after="0" w:line="240" w:lineRule="auto"/>
      </w:pPr>
      <w:r>
        <w:separator/>
      </w:r>
    </w:p>
  </w:footnote>
  <w:footnote w:type="continuationSeparator" w:id="0">
    <w:p w14:paraId="78A25C21" w14:textId="77777777" w:rsidR="00AF0CE0" w:rsidRDefault="00AF0C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CE0"/>
    <w:rsid w:val="001A7C09"/>
    <w:rsid w:val="00577BD5"/>
    <w:rsid w:val="00656CBA"/>
    <w:rsid w:val="006A1F77"/>
    <w:rsid w:val="00733BE7"/>
    <w:rsid w:val="00AB52E8"/>
    <w:rsid w:val="00AF0CE0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EDE09"/>
  <w15:chartTrackingRefBased/>
  <w15:docId w15:val="{D493A2AF-D142-4491-B06C-4C00746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2019-05-27T20:38:00Z</dcterms:created>
  <dcterms:modified xsi:type="dcterms:W3CDTF">2019-05-27T20:40:00Z</dcterms:modified>
</cp:coreProperties>
</file>