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E1" w:rsidRDefault="00F71DE1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EDMOND</w:t>
      </w:r>
      <w:r>
        <w:rPr>
          <w:rFonts w:ascii="Times New Roman" w:hAnsi="Times New Roman" w:cs="Times New Roman"/>
          <w:sz w:val="24"/>
          <w:szCs w:val="24"/>
        </w:rPr>
        <w:t xml:space="preserve">       (fl.1428</w:t>
      </w:r>
      <w:r w:rsidR="00A728EF">
        <w:rPr>
          <w:rFonts w:ascii="Times New Roman" w:hAnsi="Times New Roman" w:cs="Times New Roman"/>
          <w:sz w:val="24"/>
          <w:szCs w:val="24"/>
        </w:rPr>
        <w:t>-9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F71DE1" w:rsidRDefault="00F71DE1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71DE1" w:rsidRDefault="00F71DE1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1DE1" w:rsidRDefault="00F71DE1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1DE1" w:rsidRDefault="00F71DE1" w:rsidP="00F71DE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71DE1" w:rsidRDefault="00F71DE1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p.116)</w:t>
      </w:r>
    </w:p>
    <w:p w:rsidR="00F0592C" w:rsidRDefault="00F0592C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Feb.1429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same place by the Bishop.</w:t>
      </w:r>
    </w:p>
    <w:p w:rsidR="00F0592C" w:rsidRDefault="00F0592C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(ibid.p.123)</w:t>
      </w:r>
    </w:p>
    <w:p w:rsidR="00640E02" w:rsidRDefault="00640E02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 (ibid.p.125)</w:t>
      </w:r>
    </w:p>
    <w:p w:rsidR="00A728EF" w:rsidRPr="00A728EF" w:rsidRDefault="00A728EF" w:rsidP="00A728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28EF">
        <w:rPr>
          <w:rFonts w:ascii="Times New Roman" w:hAnsi="Times New Roman" w:cs="Times New Roman"/>
          <w:sz w:val="24"/>
          <w:szCs w:val="24"/>
        </w:rPr>
        <w:t>26 Mar.</w:t>
      </w:r>
      <w:r w:rsidRPr="00A728EF">
        <w:rPr>
          <w:rFonts w:ascii="Times New Roman" w:hAnsi="Times New Roman" w:cs="Times New Roman"/>
          <w:sz w:val="24"/>
          <w:szCs w:val="24"/>
        </w:rPr>
        <w:tab/>
        <w:t xml:space="preserve">He was ordained priest in the chapel within the manor of </w:t>
      </w:r>
      <w:proofErr w:type="spellStart"/>
      <w:r w:rsidRPr="00A728EF">
        <w:rPr>
          <w:rFonts w:ascii="Times New Roman" w:hAnsi="Times New Roman" w:cs="Times New Roman"/>
          <w:sz w:val="24"/>
          <w:szCs w:val="24"/>
        </w:rPr>
        <w:t>Crediton</w:t>
      </w:r>
      <w:proofErr w:type="spellEnd"/>
      <w:r w:rsidRPr="00A728EF">
        <w:rPr>
          <w:rFonts w:ascii="Times New Roman" w:hAnsi="Times New Roman" w:cs="Times New Roman"/>
          <w:sz w:val="24"/>
          <w:szCs w:val="24"/>
        </w:rPr>
        <w:t>.</w:t>
      </w:r>
    </w:p>
    <w:p w:rsidR="00A728EF" w:rsidRPr="00A728EF" w:rsidRDefault="00A728EF" w:rsidP="00A728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28EF">
        <w:rPr>
          <w:rFonts w:ascii="Times New Roman" w:hAnsi="Times New Roman" w:cs="Times New Roman"/>
          <w:sz w:val="24"/>
          <w:szCs w:val="24"/>
        </w:rPr>
        <w:tab/>
      </w:r>
      <w:r w:rsidRPr="00A728EF">
        <w:rPr>
          <w:rFonts w:ascii="Times New Roman" w:hAnsi="Times New Roman" w:cs="Times New Roman"/>
          <w:sz w:val="24"/>
          <w:szCs w:val="24"/>
        </w:rPr>
        <w:tab/>
        <w:t>(ibid.p.125)</w:t>
      </w:r>
    </w:p>
    <w:p w:rsidR="00F0592C" w:rsidRDefault="00F0592C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E02" w:rsidRDefault="00640E02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2016</w:t>
      </w:r>
    </w:p>
    <w:p w:rsidR="00A728EF" w:rsidRPr="007725C0" w:rsidRDefault="00A728EF" w:rsidP="00F7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July 2016</w:t>
      </w:r>
    </w:p>
    <w:p w:rsidR="006B2F86" w:rsidRPr="00F71DE1" w:rsidRDefault="00A728E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71D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DE1" w:rsidRDefault="00F71DE1" w:rsidP="00E71FC3">
      <w:pPr>
        <w:spacing w:after="0" w:line="240" w:lineRule="auto"/>
      </w:pPr>
      <w:r>
        <w:separator/>
      </w:r>
    </w:p>
  </w:endnote>
  <w:endnote w:type="continuationSeparator" w:id="0">
    <w:p w:rsidR="00F71DE1" w:rsidRDefault="00F71D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DE1" w:rsidRDefault="00F71DE1" w:rsidP="00E71FC3">
      <w:pPr>
        <w:spacing w:after="0" w:line="240" w:lineRule="auto"/>
      </w:pPr>
      <w:r>
        <w:separator/>
      </w:r>
    </w:p>
  </w:footnote>
  <w:footnote w:type="continuationSeparator" w:id="0">
    <w:p w:rsidR="00F71DE1" w:rsidRDefault="00F71D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E1"/>
    <w:rsid w:val="00640E02"/>
    <w:rsid w:val="00A728EF"/>
    <w:rsid w:val="00AB52E8"/>
    <w:rsid w:val="00B16D3F"/>
    <w:rsid w:val="00E71FC3"/>
    <w:rsid w:val="00EF4813"/>
    <w:rsid w:val="00F0592C"/>
    <w:rsid w:val="00F7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05A8C"/>
  <w15:chartTrackingRefBased/>
  <w15:docId w15:val="{3B615D44-E50F-4636-83DF-602B1166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6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2016-06-13T14:12:00Z</dcterms:created>
  <dcterms:modified xsi:type="dcterms:W3CDTF">2016-07-01T16:04:00Z</dcterms:modified>
</cp:coreProperties>
</file>