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612E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EDMON</w:t>
      </w: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D0411E1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Abingdon, Berkshire. Yeoman.</w:t>
      </w:r>
    </w:p>
    <w:p w14:paraId="302EBB5B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BD66B01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BD3A9C7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Latton</w:t>
      </w:r>
      <w:proofErr w:type="spellEnd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Henry </w:t>
      </w:r>
      <w:proofErr w:type="spellStart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Masey</w:t>
      </w:r>
      <w:proofErr w:type="spellEnd"/>
    </w:p>
    <w:p w14:paraId="42251BC6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of Wallingford(q.v.), Nicholas </w:t>
      </w:r>
      <w:proofErr w:type="spellStart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Hert</w:t>
      </w:r>
      <w:proofErr w:type="spellEnd"/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Bagshot(q.v.), Richard Wyse of</w:t>
      </w:r>
    </w:p>
    <w:p w14:paraId="24A744A9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Wallingford(q.v.) and Henry Weston of Wallingford(q.v.).</w:t>
      </w:r>
    </w:p>
    <w:p w14:paraId="4001D70B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AF3B43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AF3B43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21A39E0F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CF36FDB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216E632" w14:textId="77777777" w:rsidR="00AF3B43" w:rsidRPr="00AF3B43" w:rsidRDefault="00AF3B43" w:rsidP="00AF3B4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AF3B43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27 June 2021</w:t>
      </w:r>
    </w:p>
    <w:p w14:paraId="08DF1FB9" w14:textId="77777777" w:rsidR="00BA00AB" w:rsidRPr="00AF3B4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F3B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7B78D" w14:textId="77777777" w:rsidR="00AF3B43" w:rsidRDefault="00AF3B43" w:rsidP="009139A6">
      <w:r>
        <w:separator/>
      </w:r>
    </w:p>
  </w:endnote>
  <w:endnote w:type="continuationSeparator" w:id="0">
    <w:p w14:paraId="0FE8F02F" w14:textId="77777777" w:rsidR="00AF3B43" w:rsidRDefault="00AF3B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CE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07C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E5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0A0B2" w14:textId="77777777" w:rsidR="00AF3B43" w:rsidRDefault="00AF3B43" w:rsidP="009139A6">
      <w:r>
        <w:separator/>
      </w:r>
    </w:p>
  </w:footnote>
  <w:footnote w:type="continuationSeparator" w:id="0">
    <w:p w14:paraId="64F0F64B" w14:textId="77777777" w:rsidR="00AF3B43" w:rsidRDefault="00AF3B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1E2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598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06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43"/>
    <w:rsid w:val="000666E0"/>
    <w:rsid w:val="002510B7"/>
    <w:rsid w:val="005C130B"/>
    <w:rsid w:val="00826F5C"/>
    <w:rsid w:val="009139A6"/>
    <w:rsid w:val="009448BB"/>
    <w:rsid w:val="00A3176C"/>
    <w:rsid w:val="00AE65F8"/>
    <w:rsid w:val="00AF3B43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B470"/>
  <w15:chartTrackingRefBased/>
  <w15:docId w15:val="{D8D7DCF6-3E66-4AE0-8C53-6D3E4C33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3B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2021-08-26T06:51:00Z</dcterms:created>
  <dcterms:modified xsi:type="dcterms:W3CDTF">2021-08-26T06:53:00Z</dcterms:modified>
</cp:coreProperties>
</file>