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8237" w14:textId="77777777" w:rsidR="00AA32E6" w:rsidRDefault="00AA32E6" w:rsidP="00AA32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EDMAY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42D662AE" w14:textId="77777777" w:rsidR="00AA32E6" w:rsidRDefault="00AA32E6" w:rsidP="00AA32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Hornington</w:t>
      </w:r>
      <w:proofErr w:type="spellEnd"/>
      <w:r>
        <w:rPr>
          <w:rFonts w:cs="Times New Roman"/>
          <w:szCs w:val="24"/>
        </w:rPr>
        <w:t>, Yorkshire. Husbandman.</w:t>
      </w:r>
    </w:p>
    <w:p w14:paraId="359479DD" w14:textId="77777777" w:rsidR="00AA32E6" w:rsidRDefault="00AA32E6" w:rsidP="00AA32E6">
      <w:pPr>
        <w:pStyle w:val="NoSpacing"/>
        <w:rPr>
          <w:rFonts w:cs="Times New Roman"/>
          <w:szCs w:val="24"/>
        </w:rPr>
      </w:pPr>
    </w:p>
    <w:p w14:paraId="1C13E629" w14:textId="77777777" w:rsidR="00AA32E6" w:rsidRDefault="00AA32E6" w:rsidP="00AA32E6">
      <w:pPr>
        <w:pStyle w:val="NoSpacing"/>
        <w:rPr>
          <w:rFonts w:cs="Times New Roman"/>
          <w:szCs w:val="24"/>
        </w:rPr>
      </w:pPr>
    </w:p>
    <w:p w14:paraId="42716253" w14:textId="77777777" w:rsidR="00AA32E6" w:rsidRDefault="00AA32E6" w:rsidP="00AA32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 xml:space="preserve">John Banbury(q.v.), his wife, Joan(q.v.), John Smyth(q.v.) and his wife, </w:t>
      </w:r>
    </w:p>
    <w:p w14:paraId="12D5E32C" w14:textId="77777777" w:rsidR="00AA32E6" w:rsidRDefault="00AA32E6" w:rsidP="00AA32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Denise(q.v.),</w:t>
      </w:r>
      <w:proofErr w:type="gramEnd"/>
      <w:r>
        <w:rPr>
          <w:rFonts w:cs="Times New Roman"/>
          <w:szCs w:val="24"/>
        </w:rPr>
        <w:t xml:space="preserve"> brought a plaint of trespass against him and 11 others.</w:t>
      </w:r>
    </w:p>
    <w:p w14:paraId="3278BA5E" w14:textId="77777777" w:rsidR="00AA32E6" w:rsidRDefault="00AA32E6" w:rsidP="00AA32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 xml:space="preserve"> )</w:t>
      </w:r>
    </w:p>
    <w:p w14:paraId="5C928881" w14:textId="77777777" w:rsidR="00AA32E6" w:rsidRDefault="00AA32E6" w:rsidP="00AA32E6">
      <w:pPr>
        <w:pStyle w:val="NoSpacing"/>
        <w:rPr>
          <w:rFonts w:cs="Times New Roman"/>
          <w:szCs w:val="24"/>
        </w:rPr>
      </w:pPr>
    </w:p>
    <w:p w14:paraId="7C8BAD54" w14:textId="77777777" w:rsidR="00AA32E6" w:rsidRDefault="00AA32E6" w:rsidP="00AA32E6">
      <w:pPr>
        <w:pStyle w:val="NoSpacing"/>
        <w:rPr>
          <w:rFonts w:cs="Times New Roman"/>
          <w:szCs w:val="24"/>
        </w:rPr>
      </w:pPr>
    </w:p>
    <w:p w14:paraId="15856202" w14:textId="77777777" w:rsidR="00AA32E6" w:rsidRDefault="00AA32E6" w:rsidP="00AA32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2023</w:t>
      </w:r>
    </w:p>
    <w:p w14:paraId="0AD556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4476E" w14:textId="77777777" w:rsidR="00AA32E6" w:rsidRDefault="00AA32E6" w:rsidP="009139A6">
      <w:r>
        <w:separator/>
      </w:r>
    </w:p>
  </w:endnote>
  <w:endnote w:type="continuationSeparator" w:id="0">
    <w:p w14:paraId="430EF333" w14:textId="77777777" w:rsidR="00AA32E6" w:rsidRDefault="00AA32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842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1DE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831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C83DF" w14:textId="77777777" w:rsidR="00AA32E6" w:rsidRDefault="00AA32E6" w:rsidP="009139A6">
      <w:r>
        <w:separator/>
      </w:r>
    </w:p>
  </w:footnote>
  <w:footnote w:type="continuationSeparator" w:id="0">
    <w:p w14:paraId="23407FEA" w14:textId="77777777" w:rsidR="00AA32E6" w:rsidRDefault="00AA32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019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193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60B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E6"/>
    <w:rsid w:val="000666E0"/>
    <w:rsid w:val="002510B7"/>
    <w:rsid w:val="005C130B"/>
    <w:rsid w:val="00826F5C"/>
    <w:rsid w:val="009139A6"/>
    <w:rsid w:val="009448BB"/>
    <w:rsid w:val="00947624"/>
    <w:rsid w:val="00A3176C"/>
    <w:rsid w:val="00AA32E6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DCCF8"/>
  <w15:chartTrackingRefBased/>
  <w15:docId w15:val="{94AA6193-7FAC-4D7E-924A-31BA1E48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32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2023-04-29T10:18:00Z</dcterms:created>
  <dcterms:modified xsi:type="dcterms:W3CDTF">2023-04-29T10:18:00Z</dcterms:modified>
</cp:coreProperties>
</file>