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4C859" w14:textId="27E21CE5" w:rsidR="00F21CF1" w:rsidRDefault="00F21CF1" w:rsidP="00F21C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EDLYNGTON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287B4580" w14:textId="566D3269" w:rsidR="00F21CF1" w:rsidRDefault="00F21CF1" w:rsidP="00F21C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 Barkwith.</w:t>
      </w:r>
    </w:p>
    <w:p w14:paraId="52869FF9" w14:textId="77777777" w:rsidR="00F21CF1" w:rsidRDefault="00F21CF1" w:rsidP="00F21C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B402A8" w14:textId="77777777" w:rsidR="00F21CF1" w:rsidRDefault="00F21CF1" w:rsidP="00F21C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D69749" w14:textId="77777777" w:rsidR="00F21CF1" w:rsidRDefault="00F21CF1" w:rsidP="00F21C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6076A475" w14:textId="77777777" w:rsidR="00F21CF1" w:rsidRDefault="00F21CF1" w:rsidP="00F21C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tenth and the fifteenth granted at the last Parliament, in Lindsey, </w:t>
      </w:r>
    </w:p>
    <w:p w14:paraId="42900DA5" w14:textId="77777777" w:rsidR="00F21CF1" w:rsidRDefault="00F21CF1" w:rsidP="00F21C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Lincolnshire, except the city of Lincoln.</w:t>
      </w:r>
    </w:p>
    <w:p w14:paraId="2B68576C" w14:textId="77777777" w:rsidR="00F21CF1" w:rsidRDefault="00F21CF1" w:rsidP="00F21C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5CEE93F6" w14:textId="77777777" w:rsidR="00F21CF1" w:rsidRDefault="00F21CF1" w:rsidP="00F21C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AF3A61" w14:textId="77777777" w:rsidR="00F21CF1" w:rsidRDefault="00F21CF1" w:rsidP="00F21C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5F784D" w14:textId="77777777" w:rsidR="00F21CF1" w:rsidRPr="00680D2B" w:rsidRDefault="00F21CF1" w:rsidP="00F21C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2021</w:t>
      </w:r>
    </w:p>
    <w:p w14:paraId="4182404E" w14:textId="7196EC60" w:rsidR="00BA00AB" w:rsidRPr="00F21CF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21C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5D9EE" w14:textId="77777777" w:rsidR="00F21CF1" w:rsidRDefault="00F21CF1" w:rsidP="009139A6">
      <w:r>
        <w:separator/>
      </w:r>
    </w:p>
  </w:endnote>
  <w:endnote w:type="continuationSeparator" w:id="0">
    <w:p w14:paraId="7B2B96C7" w14:textId="77777777" w:rsidR="00F21CF1" w:rsidRDefault="00F21C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713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B367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34F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9C262" w14:textId="77777777" w:rsidR="00F21CF1" w:rsidRDefault="00F21CF1" w:rsidP="009139A6">
      <w:r>
        <w:separator/>
      </w:r>
    </w:p>
  </w:footnote>
  <w:footnote w:type="continuationSeparator" w:id="0">
    <w:p w14:paraId="2F9F7E94" w14:textId="77777777" w:rsidR="00F21CF1" w:rsidRDefault="00F21C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CA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1DC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F3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F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1CF1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05400"/>
  <w15:chartTrackingRefBased/>
  <w15:docId w15:val="{FE97AA93-048F-47AE-AFC4-4FF4889D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2021-05-05T11:51:00Z</dcterms:created>
  <dcterms:modified xsi:type="dcterms:W3CDTF">2021-05-05T11:53:00Z</dcterms:modified>
</cp:coreProperties>
</file>