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A941AC" w14:textId="77777777" w:rsidR="004D5988" w:rsidRDefault="004D5988" w:rsidP="004D598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EDLYNGTON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fl.1437)</w:t>
      </w:r>
    </w:p>
    <w:p w14:paraId="494909EC" w14:textId="77777777" w:rsidR="004D5988" w:rsidRDefault="004D5988" w:rsidP="004D598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Parson of </w:t>
      </w:r>
      <w:proofErr w:type="spellStart"/>
      <w:r>
        <w:rPr>
          <w:rFonts w:cs="Times New Roman"/>
          <w:szCs w:val="24"/>
        </w:rPr>
        <w:t>Pynchebeck</w:t>
      </w:r>
      <w:proofErr w:type="spellEnd"/>
      <w:r>
        <w:rPr>
          <w:rFonts w:cs="Times New Roman"/>
          <w:szCs w:val="24"/>
        </w:rPr>
        <w:t>.</w:t>
      </w:r>
    </w:p>
    <w:p w14:paraId="120E838B" w14:textId="77777777" w:rsidR="004D5988" w:rsidRDefault="004D5988" w:rsidP="004D5988">
      <w:pPr>
        <w:pStyle w:val="NoSpacing"/>
        <w:rPr>
          <w:rFonts w:cs="Times New Roman"/>
          <w:szCs w:val="24"/>
        </w:rPr>
      </w:pPr>
    </w:p>
    <w:p w14:paraId="51D9390C" w14:textId="77777777" w:rsidR="004D5988" w:rsidRDefault="004D5988" w:rsidP="004D5988">
      <w:pPr>
        <w:pStyle w:val="NoSpacing"/>
        <w:rPr>
          <w:rFonts w:cs="Times New Roman"/>
          <w:szCs w:val="24"/>
        </w:rPr>
      </w:pPr>
    </w:p>
    <w:p w14:paraId="156E5B20" w14:textId="77777777" w:rsidR="004D5988" w:rsidRDefault="004D5988" w:rsidP="004D598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10 Aug.1437</w:t>
      </w:r>
      <w:r>
        <w:rPr>
          <w:rFonts w:cs="Times New Roman"/>
          <w:szCs w:val="24"/>
        </w:rPr>
        <w:tab/>
        <w:t xml:space="preserve">He was a witness </w:t>
      </w:r>
      <w:proofErr w:type="gramStart"/>
      <w:r>
        <w:rPr>
          <w:rFonts w:cs="Times New Roman"/>
          <w:szCs w:val="24"/>
        </w:rPr>
        <w:t>of</w:t>
      </w:r>
      <w:proofErr w:type="gramEnd"/>
      <w:r>
        <w:rPr>
          <w:rFonts w:cs="Times New Roman"/>
          <w:szCs w:val="24"/>
        </w:rPr>
        <w:t xml:space="preserve"> the Will of John </w:t>
      </w:r>
      <w:proofErr w:type="spellStart"/>
      <w:r>
        <w:rPr>
          <w:rFonts w:cs="Times New Roman"/>
          <w:szCs w:val="24"/>
        </w:rPr>
        <w:t>Copuldyk</w:t>
      </w:r>
      <w:proofErr w:type="spellEnd"/>
      <w:r>
        <w:rPr>
          <w:rFonts w:cs="Times New Roman"/>
          <w:szCs w:val="24"/>
        </w:rPr>
        <w:t xml:space="preserve"> of Boston(q.v.).</w:t>
      </w:r>
    </w:p>
    <w:p w14:paraId="45AAA554" w14:textId="77777777" w:rsidR="004D5988" w:rsidRDefault="004D5988" w:rsidP="004D598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(T.N.A. ref. WARD 2/11/37A/3)</w:t>
      </w:r>
    </w:p>
    <w:p w14:paraId="3E956507" w14:textId="77777777" w:rsidR="004D5988" w:rsidRDefault="004D5988" w:rsidP="004D5988">
      <w:pPr>
        <w:pStyle w:val="NoSpacing"/>
        <w:rPr>
          <w:rFonts w:cs="Times New Roman"/>
          <w:szCs w:val="24"/>
        </w:rPr>
      </w:pPr>
    </w:p>
    <w:p w14:paraId="04518B66" w14:textId="77777777" w:rsidR="004D5988" w:rsidRDefault="004D5988" w:rsidP="004D5988">
      <w:pPr>
        <w:pStyle w:val="NoSpacing"/>
        <w:rPr>
          <w:rFonts w:cs="Times New Roman"/>
          <w:szCs w:val="24"/>
        </w:rPr>
      </w:pPr>
    </w:p>
    <w:p w14:paraId="475D70F7" w14:textId="77777777" w:rsidR="004D5988" w:rsidRDefault="004D5988" w:rsidP="004D598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9 December 2023</w:t>
      </w:r>
    </w:p>
    <w:p w14:paraId="7C10F3B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1BC3CB" w14:textId="77777777" w:rsidR="004D5988" w:rsidRDefault="004D5988" w:rsidP="009139A6">
      <w:r>
        <w:separator/>
      </w:r>
    </w:p>
  </w:endnote>
  <w:endnote w:type="continuationSeparator" w:id="0">
    <w:p w14:paraId="70ADF7B3" w14:textId="77777777" w:rsidR="004D5988" w:rsidRDefault="004D598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525B6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7FD53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14740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5ED4BC" w14:textId="77777777" w:rsidR="004D5988" w:rsidRDefault="004D5988" w:rsidP="009139A6">
      <w:r>
        <w:separator/>
      </w:r>
    </w:p>
  </w:footnote>
  <w:footnote w:type="continuationSeparator" w:id="0">
    <w:p w14:paraId="2709F297" w14:textId="77777777" w:rsidR="004D5988" w:rsidRDefault="004D598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F69D6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E32D6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BD31A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5988"/>
    <w:rsid w:val="000666E0"/>
    <w:rsid w:val="002510B7"/>
    <w:rsid w:val="004D5988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908BB6"/>
  <w15:chartTrackingRefBased/>
  <w15:docId w15:val="{A10B1582-1B0C-4B38-8F42-86D9C3DDB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27</Words>
  <Characters>155</Characters>
  <Application>Microsoft Office Word</Application>
  <DocSecurity>0</DocSecurity>
  <Lines>1</Lines>
  <Paragraphs>1</Paragraphs>
  <ScaleCrop>false</ScaleCrop>
  <Company/>
  <LinksUpToDate>false</LinksUpToDate>
  <CharactersWithSpaces>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2023-12-09T21:08:00Z</dcterms:created>
  <dcterms:modified xsi:type="dcterms:W3CDTF">2023-12-09T21:08:00Z</dcterms:modified>
</cp:coreProperties>
</file>