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478" w:rsidRDefault="00B61478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William EDLYN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B61478" w:rsidRDefault="00B61478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the Friars Preacher of Exeter.</w:t>
      </w:r>
    </w:p>
    <w:p w:rsidR="00B61478" w:rsidRDefault="00B61478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1478" w:rsidRDefault="00B61478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3E3A" w:rsidRDefault="00793E3A" w:rsidP="00793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church of St Mary Major, Exeter.</w:t>
      </w:r>
    </w:p>
    <w:p w:rsidR="00793E3A" w:rsidRDefault="00793E3A" w:rsidP="00793E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p.72)</w:t>
      </w:r>
    </w:p>
    <w:p w:rsidR="00B61478" w:rsidRDefault="00B61478" w:rsidP="00B6147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B61478" w:rsidRDefault="00B61478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p.74)</w:t>
      </w:r>
    </w:p>
    <w:p w:rsidR="00B61478" w:rsidRDefault="00B61478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1478" w:rsidRDefault="00B61478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B61478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p w:rsidR="00793E3A" w:rsidRPr="00B61478" w:rsidRDefault="00793E3A" w:rsidP="00B614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sectPr w:rsidR="00793E3A" w:rsidRPr="00B614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478" w:rsidRDefault="00B61478" w:rsidP="00564E3C">
      <w:pPr>
        <w:spacing w:after="0" w:line="240" w:lineRule="auto"/>
      </w:pPr>
      <w:r>
        <w:separator/>
      </w:r>
    </w:p>
  </w:endnote>
  <w:endnote w:type="continuationSeparator" w:id="0">
    <w:p w:rsidR="00B61478" w:rsidRDefault="00B6147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3E3A">
      <w:rPr>
        <w:rFonts w:ascii="Times New Roman" w:hAnsi="Times New Roman" w:cs="Times New Roman"/>
        <w:noProof/>
        <w:sz w:val="24"/>
        <w:szCs w:val="24"/>
      </w:rPr>
      <w:t>29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478" w:rsidRDefault="00B61478" w:rsidP="00564E3C">
      <w:pPr>
        <w:spacing w:after="0" w:line="240" w:lineRule="auto"/>
      </w:pPr>
      <w:r>
        <w:separator/>
      </w:r>
    </w:p>
  </w:footnote>
  <w:footnote w:type="continuationSeparator" w:id="0">
    <w:p w:rsidR="00B61478" w:rsidRDefault="00B6147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78"/>
    <w:rsid w:val="00372DC6"/>
    <w:rsid w:val="00564E3C"/>
    <w:rsid w:val="0064591D"/>
    <w:rsid w:val="00793E3A"/>
    <w:rsid w:val="00B6147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887E6"/>
  <w15:chartTrackingRefBased/>
  <w15:docId w15:val="{57D0FC34-1F8D-49AC-ACB3-3C4078CA6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2016-01-28T19:55:00Z</dcterms:created>
  <dcterms:modified xsi:type="dcterms:W3CDTF">2016-04-29T07:52:00Z</dcterms:modified>
</cp:coreProperties>
</file>